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4CA" w:rsidRPr="007D1879" w:rsidRDefault="003528C3" w:rsidP="00C524CA">
      <w:pPr>
        <w:pStyle w:val="TezMetni10aralkl"/>
        <w:jc w:val="center"/>
        <w:rPr>
          <w:b/>
          <w:bCs/>
          <w:sz w:val="16"/>
          <w:szCs w:val="16"/>
          <w:lang w:val="tr-TR"/>
        </w:rPr>
      </w:pPr>
      <w:r>
        <w:rPr>
          <w:b/>
          <w:bCs/>
          <w:sz w:val="16"/>
          <w:szCs w:val="16"/>
          <w:lang w:val="tr-TR" w:eastAsia="tr-TR"/>
        </w:rPr>
        <w:pict>
          <v:line id="Düz Bağlayıcı 8" o:spid="_x0000_s1026" style="position:absolute;left:0;text-align:left;z-index:251677696;visibility:visible" from="370.5pt,4.8pt" to="370.5pt,2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" strokecolor="red" strokeweight=".5pt">
            <v:stroke dashstyle="longDash" joinstyle="miter"/>
          </v:line>
        </w:pict>
      </w:r>
      <w:r>
        <w:rPr>
          <w:b/>
          <w:bCs/>
          <w:sz w:val="16"/>
          <w:szCs w:val="16"/>
          <w:lang w:val="tr-TR" w:eastAsia="tr-TR"/>
        </w:rPr>
        <w:pict>
          <v:line id="Düz Bağlayıcı 17" o:spid="_x0000_s1042" style="position:absolute;left:0;text-align:left;z-index:251679744;visibility:visible" from="53.7pt,4.7pt" to="53.7pt,2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" strokecolor="red" strokeweight=".5pt">
            <v:stroke dashstyle="longDash" joinstyle="miter"/>
          </v:line>
        </w:pict>
      </w:r>
      <w:r>
        <w:rPr>
          <w:b/>
          <w:bCs/>
          <w:color w:val="FF0000"/>
          <w:sz w:val="16"/>
          <w:szCs w:val="16"/>
          <w:lang w:val="tr-TR" w:eastAsia="tr-TR"/>
        </w:rPr>
        <w:pict>
          <v:line id="Düz Bağlayıcı 6" o:spid="_x0000_s1041" style="position:absolute;left:0;text-align:left;z-index:251676672;visibility:visible;mso-height-relative:margin" from="53.7pt,4.7pt" to="370.7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" strokecolor="red" strokeweight=".5pt">
            <v:stroke dashstyle="longDash" joinstyle="miter"/>
          </v:line>
        </w:pict>
      </w:r>
    </w:p>
    <w:p w:rsidR="00C524CA" w:rsidRPr="007D1879" w:rsidRDefault="003528C3" w:rsidP="00C524CA">
      <w:pPr>
        <w:pStyle w:val="TezMetni10aralkl"/>
        <w:jc w:val="center"/>
        <w:rPr>
          <w:b/>
          <w:bCs/>
          <w:sz w:val="16"/>
          <w:szCs w:val="16"/>
          <w:lang w:val="tr-TR"/>
        </w:rPr>
      </w:pPr>
      <w:r>
        <w:rPr>
          <w:b/>
          <w:bCs/>
          <w:sz w:val="16"/>
          <w:szCs w:val="16"/>
          <w:lang w:val="tr-TR"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7" o:spid="_x0000_s1040" type="#_x0000_t202" style="position:absolute;left:0;text-align:left;margin-left:62.3pt;margin-top:82.85pt;width:44.15pt;height:39.1pt;z-index:251670528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" o:allowoverlap="f" fillcolor="white [3201]" stroked="f" strokeweight=".5pt">
            <v:textbox>
              <w:txbxContent>
                <w:p w:rsidR="00C524CA" w:rsidRDefault="00C524CA" w:rsidP="00C524CA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79562" cy="359077"/>
                        <wp:effectExtent l="0" t="0" r="1905" b="3175"/>
                        <wp:docPr id="3" name="Resim 3" descr="IU_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U_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029" cy="3737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y="page"/>
          </v:shape>
        </w:pict>
      </w:r>
      <w:r>
        <w:rPr>
          <w:b/>
          <w:bCs/>
          <w:sz w:val="16"/>
          <w:szCs w:val="16"/>
          <w:lang w:val="tr-TR" w:eastAsia="tr-TR"/>
        </w:rPr>
        <w:pict>
          <v:shape id="Metin Kutusu 2" o:spid="_x0000_s1027" type="#_x0000_t202" style="position:absolute;left:0;text-align:left;margin-left:108.65pt;margin-top:83.5pt;width:3in;height:33.9pt;z-index:251669504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" o:allowincell="f" o:allowoverlap="f" stroked="f">
            <v:textbox>
              <w:txbxContent>
                <w:p w:rsidR="00C524CA" w:rsidRPr="007D1879" w:rsidRDefault="00C524CA" w:rsidP="00C524CA">
                  <w:pPr>
                    <w:pStyle w:val="TezMetni10aralkl"/>
                    <w:jc w:val="center"/>
                    <w:rPr>
                      <w:b/>
                      <w:bCs/>
                      <w:sz w:val="16"/>
                      <w:szCs w:val="16"/>
                      <w:lang w:val="tr-TR"/>
                    </w:rPr>
                  </w:pPr>
                  <w:r w:rsidRPr="007D1879">
                    <w:rPr>
                      <w:b/>
                      <w:bCs/>
                      <w:sz w:val="16"/>
                      <w:szCs w:val="16"/>
                      <w:lang w:val="tr-TR"/>
                    </w:rPr>
                    <w:t>T.C.</w:t>
                  </w:r>
                </w:p>
                <w:p w:rsidR="00C524CA" w:rsidRPr="007D1879" w:rsidRDefault="00C524CA" w:rsidP="00C524CA">
                  <w:pPr>
                    <w:pStyle w:val="TezMetni10aralkl"/>
                    <w:jc w:val="center"/>
                    <w:rPr>
                      <w:b/>
                      <w:bCs/>
                      <w:sz w:val="16"/>
                      <w:szCs w:val="16"/>
                      <w:lang w:val="tr-TR"/>
                    </w:rPr>
                  </w:pPr>
                  <w:r w:rsidRPr="007D1879">
                    <w:rPr>
                      <w:b/>
                      <w:bCs/>
                      <w:sz w:val="16"/>
                      <w:szCs w:val="16"/>
                      <w:lang w:val="tr-TR"/>
                    </w:rPr>
                    <w:t>İSTANBUL ÜNİVERSİTESİ</w:t>
                  </w:r>
                </w:p>
                <w:p w:rsidR="00C524CA" w:rsidRPr="007D1879" w:rsidRDefault="00C524CA" w:rsidP="00C524CA">
                  <w:pPr>
                    <w:pStyle w:val="TezMetni10aralkl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7D1879">
                    <w:rPr>
                      <w:b/>
                      <w:bCs/>
                      <w:sz w:val="16"/>
                      <w:szCs w:val="16"/>
                    </w:rPr>
                    <w:t>FEN BİLİMLERİ ENSTİTÜSÜ</w:t>
                  </w:r>
                </w:p>
                <w:p w:rsidR="00C524CA" w:rsidRPr="007D1879" w:rsidRDefault="00C524CA" w:rsidP="00C524CA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  <w:r>
        <w:rPr>
          <w:b/>
          <w:bCs/>
          <w:sz w:val="16"/>
          <w:szCs w:val="16"/>
          <w:lang w:val="tr-TR" w:eastAsia="tr-TR"/>
        </w:rPr>
        <w:pict>
          <v:shape id="Metin Kutusu 16" o:spid="_x0000_s1028" type="#_x0000_t202" style="position:absolute;left:0;text-align:left;margin-left:318.7pt;margin-top:85.9pt;width:43.4pt;height:36.4pt;z-index:251671552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" o:allowoverlap="f" fillcolor="white [3201]" stroked="f" strokeweight=".5pt">
            <v:textbox>
              <w:txbxContent>
                <w:p w:rsidR="00C524CA" w:rsidRDefault="00C524CA" w:rsidP="00C524CA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3683" cy="353683"/>
                        <wp:effectExtent l="0" t="0" r="8890" b="8890"/>
                        <wp:docPr id="2" name="Resim 2" descr="fbe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be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854" cy="3728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y="page"/>
          </v:shape>
        </w:pict>
      </w:r>
    </w:p>
    <w:p w:rsidR="00C524CA" w:rsidRPr="007D1879" w:rsidRDefault="00C524CA" w:rsidP="00C524CA">
      <w:pPr>
        <w:pStyle w:val="TezMetni10aralkl"/>
        <w:jc w:val="center"/>
        <w:rPr>
          <w:b/>
          <w:bCs/>
          <w:sz w:val="16"/>
          <w:szCs w:val="16"/>
          <w:lang w:val="tr-TR"/>
        </w:rPr>
      </w:pPr>
    </w:p>
    <w:p w:rsidR="00C524CA" w:rsidRPr="007D1879" w:rsidRDefault="00C524CA" w:rsidP="00C524CA">
      <w:pPr>
        <w:pStyle w:val="TezMetni10aralkl"/>
        <w:jc w:val="center"/>
        <w:rPr>
          <w:b/>
          <w:bCs/>
          <w:sz w:val="16"/>
          <w:szCs w:val="16"/>
          <w:lang w:val="tr-TR"/>
        </w:rPr>
      </w:pPr>
    </w:p>
    <w:p w:rsidR="00C524CA" w:rsidRPr="007D1879" w:rsidRDefault="00C524CA" w:rsidP="00C524CA">
      <w:pPr>
        <w:pStyle w:val="TezMetni10aralkl"/>
        <w:jc w:val="center"/>
        <w:rPr>
          <w:b/>
          <w:bCs/>
          <w:sz w:val="16"/>
          <w:szCs w:val="16"/>
          <w:lang w:val="tr-TR"/>
        </w:rPr>
      </w:pPr>
    </w:p>
    <w:p w:rsidR="00C524CA" w:rsidRPr="007D1879" w:rsidRDefault="003528C3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29" type="#_x0000_t202" style="position:absolute;left:0;text-align:left;margin-left:158.8pt;margin-top:121.9pt;width:115.2pt;height:17.6pt;z-index:251673600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" stroked="f">
            <v:textbox>
              <w:txbxContent>
                <w:permStart w:id="61103396" w:edGrp="everyone" w:displacedByCustomXml="next"/>
                <w:sdt>
                  <w:sdtPr>
                    <w:rPr>
                      <w:b/>
                      <w:sz w:val="16"/>
                      <w:szCs w:val="16"/>
                    </w:rPr>
                    <w:alias w:val="Tezin Türünü Seçiniz"/>
                    <w:tag w:val="Tezin Türünü Seçiniz"/>
                    <w:id w:val="-343945550"/>
                    <w:lock w:val="sdtLocked"/>
                    <w:placeholder>
                      <w:docPart w:val="85E9A090D8D648B88F1EB51686CAA49A"/>
                    </w:placeholder>
                    <w:dropDownList>
                      <w:listItem w:displayText="Tez Türü Seçiniz" w:value="Tez Türü Seçiniz"/>
                      <w:listItem w:displayText="YÜKSEK LİSANS TEZİ" w:value="YÜKSEK LİSANS TEZİ"/>
                      <w:listItem w:displayText="DOKTORA TEZİ" w:value="DOKTORA TEZİ"/>
                    </w:dropDownList>
                  </w:sdtPr>
                  <w:sdtEndPr/>
                  <w:sdtContent>
                    <w:p w:rsidR="007D1879" w:rsidRPr="007D1879" w:rsidRDefault="0027404F" w:rsidP="007D1879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Tez Türü Seçiniz</w:t>
                      </w:r>
                    </w:p>
                  </w:sdtContent>
                </w:sdt>
                <w:permEnd w:id="61103396" w:displacedByCustomXml="prev"/>
              </w:txbxContent>
            </v:textbox>
            <w10:wrap type="square" anchory="page"/>
          </v:shape>
        </w:pict>
      </w:r>
    </w:p>
    <w:p w:rsidR="00C524CA" w:rsidRPr="007D1879" w:rsidRDefault="003528C3" w:rsidP="00C524CA">
      <w:pPr>
        <w:spacing w:line="240" w:lineRule="auto"/>
        <w:ind w:right="-39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tr-TR"/>
        </w:rPr>
        <w:pict>
          <v:shape id="_x0000_s1030" type="#_x0000_t202" style="position:absolute;left:0;text-align:left;margin-left:75.95pt;margin-top:145.4pt;width:275.2pt;height:41.35pt;z-index:251662336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" stroked="f">
            <v:textbox>
              <w:txbxContent>
                <w:permStart w:id="582576862" w:edGrp="everyone" w:displacedByCustomXml="next"/>
                <w:sdt>
                  <w:sdtPr>
                    <w:rPr>
                      <w:rStyle w:val="Stil11"/>
                      <w:b/>
                      <w:sz w:val="16"/>
                      <w:szCs w:val="16"/>
                    </w:rPr>
                    <w:alias w:val="TEZ ADI (BÜYÜK harflerle, Latince italik, ilk karakter BÜYÜK) ) "/>
                    <w:tag w:val="TEZ ADI (BÜYÜK harflerle, Latince italik, ilk karakter BÜYÜK) ) "/>
                    <w:id w:val="1812677336"/>
                    <w:lock w:val="sdtLocked"/>
                  </w:sdtPr>
                  <w:sdtEndPr>
                    <w:rPr>
                      <w:rStyle w:val="Stil4"/>
                      <w:caps/>
                    </w:rPr>
                  </w:sdtEndPr>
                  <w:sdtContent>
                    <w:p w:rsidR="00C524CA" w:rsidRPr="007D1879" w:rsidRDefault="00C524CA" w:rsidP="00C524CA">
                      <w:pPr>
                        <w:spacing w:line="276" w:lineRule="auto"/>
                        <w:ind w:right="-8"/>
                        <w:jc w:val="center"/>
                        <w:rPr>
                          <w:rStyle w:val="Stil4"/>
                          <w:b/>
                          <w:sz w:val="16"/>
                          <w:szCs w:val="16"/>
                        </w:rPr>
                      </w:pPr>
                      <w:r w:rsidRPr="007D1879">
                        <w:rPr>
                          <w:rStyle w:val="Stil11"/>
                          <w:b/>
                          <w:sz w:val="16"/>
                          <w:szCs w:val="16"/>
                        </w:rPr>
                        <w:t xml:space="preserve">Tez Adını Giriniz </w:t>
                      </w:r>
                    </w:p>
                  </w:sdtContent>
                </w:sdt>
                <w:permEnd w:id="582576862" w:displacedByCustomXml="prev"/>
                <w:p w:rsidR="00C524CA" w:rsidRDefault="00C524CA" w:rsidP="00C524CA">
                  <w:pPr>
                    <w:spacing w:line="240" w:lineRule="auto"/>
                    <w:ind w:right="-390"/>
                    <w:jc w:val="center"/>
                    <w:rPr>
                      <w:rStyle w:val="Stil4"/>
                      <w:b/>
                    </w:rPr>
                  </w:pPr>
                </w:p>
                <w:p w:rsidR="00C524CA" w:rsidRPr="002F036B" w:rsidRDefault="00C524CA" w:rsidP="00C524CA">
                  <w:pPr>
                    <w:spacing w:line="240" w:lineRule="auto"/>
                    <w:ind w:right="-390"/>
                    <w:jc w:val="center"/>
                    <w:rPr>
                      <w:b/>
                    </w:rPr>
                  </w:pPr>
                </w:p>
              </w:txbxContent>
            </v:textbox>
            <w10:wrap type="square" anchory="page"/>
          </v:shape>
        </w:pict>
      </w:r>
      <w:r>
        <w:rPr>
          <w:noProof/>
          <w:sz w:val="16"/>
          <w:szCs w:val="16"/>
          <w:lang w:eastAsia="tr-TR"/>
        </w:rPr>
        <w:pict>
          <v:shape id="_x0000_s1031" type="#_x0000_t202" style="position:absolute;left:0;text-align:left;margin-left:71.45pt;margin-top:142.6pt;width:284.45pt;height:152.25pt;z-index:-251656192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" strokeweight="4.5pt">
            <v:stroke linestyle="thickThin"/>
            <v:textbox>
              <w:txbxContent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</w:txbxContent>
            </v:textbox>
            <w10:wrap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3528C3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2" type="#_x0000_t202" style="position:absolute;left:0;text-align:left;margin-left:135.8pt;margin-top:186.9pt;width:158.25pt;height:17.65pt;z-index:251663360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" stroked="f">
            <v:textbox>
              <w:txbxContent>
                <w:permStart w:id="1819179522" w:edGrp="everyone"/>
                <w:p w:rsidR="00C524CA" w:rsidRPr="007D1879" w:rsidRDefault="003528C3" w:rsidP="00C524C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sdt>
                    <w:sdtPr>
                      <w:rPr>
                        <w:b/>
                        <w:sz w:val="16"/>
                        <w:szCs w:val="16"/>
                      </w:rPr>
                      <w:alias w:val="Öğrenci Ad Soyad   Örn: Aaaa BBBBBBBB "/>
                      <w:tag w:val="Öğrenci Ad Soyad   Örn: Aaaa BBBBBBBB "/>
                      <w:id w:val="1088271096"/>
                      <w:lock w:val="sdtLocked"/>
                      <w:comboBox>
                        <w:listItem w:displayText="Öğrenci Ad SOYAD" w:value="Öğrenci Ad SOYAD"/>
                      </w:comboBox>
                    </w:sdtPr>
                    <w:sdtEndPr/>
                    <w:sdtContent>
                      <w:r w:rsidR="00C524CA" w:rsidRPr="007D1879">
                        <w:rPr>
                          <w:b/>
                          <w:sz w:val="16"/>
                          <w:szCs w:val="16"/>
                        </w:rPr>
                        <w:t>Öğrenci Ad SOYAD</w:t>
                      </w:r>
                    </w:sdtContent>
                  </w:sdt>
                  <w:permEnd w:id="1819179522"/>
                </w:p>
              </w:txbxContent>
            </v:textbox>
            <w10:wrap type="square" anchory="page"/>
          </v:shape>
        </w:pict>
      </w:r>
    </w:p>
    <w:p w:rsidR="00C524CA" w:rsidRPr="007D1879" w:rsidRDefault="003528C3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3" type="#_x0000_t202" style="position:absolute;left:0;text-align:left;margin-left:103.7pt;margin-top:200.35pt;width:224.8pt;height:17.85pt;z-index:251665408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" stroked="f">
            <v:textbox>
              <w:txbxContent>
                <w:permStart w:id="493238019" w:edGrp="everyone"/>
                <w:p w:rsidR="00324ED5" w:rsidRPr="00324ED5" w:rsidRDefault="008C6AB2" w:rsidP="00324ED5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493238019"/>
                </w:p>
                <w:p w:rsidR="00C524CA" w:rsidRPr="007D1879" w:rsidRDefault="00C524CA" w:rsidP="00C524C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Pr="00D969E6" w:rsidRDefault="00C524CA" w:rsidP="00C524CA">
                  <w:pPr>
                    <w:jc w:val="center"/>
                    <w:rPr>
                      <w:b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3528C3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4" type="#_x0000_t202" style="position:absolute;left:0;text-align:left;margin-left:106.35pt;margin-top:214.35pt;width:216.1pt;height:16.95pt;z-index:251664384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" stroked="f">
            <v:textbox>
              <w:txbxContent>
                <w:permStart w:id="934412765" w:edGrp="everyone"/>
                <w:p w:rsidR="00324ED5" w:rsidRPr="00324ED5" w:rsidRDefault="008C6AB2" w:rsidP="00324ED5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934412765"/>
                </w:p>
                <w:p w:rsidR="00C524CA" w:rsidRPr="007D1879" w:rsidRDefault="00C524CA" w:rsidP="00C524C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Default="00C524CA" w:rsidP="00C524CA">
                  <w:pPr>
                    <w:jc w:val="center"/>
                    <w:rPr>
                      <w:b/>
                    </w:rPr>
                  </w:pPr>
                </w:p>
                <w:p w:rsidR="00C524CA" w:rsidRPr="00D969E6" w:rsidRDefault="00C524CA" w:rsidP="00C524CA">
                  <w:pPr>
                    <w:jc w:val="center"/>
                    <w:rPr>
                      <w:b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3528C3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5" type="#_x0000_t202" style="position:absolute;left:0;text-align:left;margin-left:104.2pt;margin-top:230.7pt;width:225.05pt;height:28.5pt;z-index:251666432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" stroked="f">
            <v:textbox>
              <w:txbxContent>
                <w:p w:rsidR="00C524CA" w:rsidRPr="007D1879" w:rsidRDefault="00C524CA" w:rsidP="00C524CA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7D1879">
                    <w:rPr>
                      <w:b/>
                      <w:sz w:val="16"/>
                      <w:szCs w:val="16"/>
                    </w:rPr>
                    <w:t>DANIŞMAN</w:t>
                  </w:r>
                </w:p>
                <w:permStart w:id="2141224698" w:edGrp="everyone"/>
                <w:p w:rsidR="00C524CA" w:rsidRPr="007D1879" w:rsidRDefault="003528C3" w:rsidP="00C524CA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sdt>
                    <w:sdtPr>
                      <w:rPr>
                        <w:b/>
                        <w:sz w:val="16"/>
                        <w:szCs w:val="16"/>
                      </w:rPr>
                      <w:alias w:val="Ünvan Seçiniz"/>
                      <w:tag w:val="Ünvan Seçiniz"/>
                      <w:id w:val="1839191411"/>
                      <w:lock w:val="sdtLocked"/>
                      <w:dropDownList>
                        <w:listItem w:displayText="Unvan" w:value="Unvan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/>
                    <w:sdtContent>
                      <w:r w:rsidR="00C524CA" w:rsidRPr="007D1879">
                        <w:rPr>
                          <w:b/>
                          <w:sz w:val="16"/>
                          <w:szCs w:val="16"/>
                        </w:rPr>
                        <w:t>Unvan</w:t>
                      </w:r>
                    </w:sdtContent>
                  </w:sdt>
                  <w:permStart w:id="1283549119" w:edGrp="everyone"/>
                  <w:permEnd w:id="2141224698"/>
                  <w:sdt>
                    <w:sdtPr>
                      <w:rPr>
                        <w:b/>
                        <w:sz w:val="16"/>
                        <w:szCs w:val="16"/>
                      </w:rPr>
                      <w:alias w:val="Danışman Ad SOYAD Örn:  Aaaaa BBBBBBB"/>
                      <w:tag w:val="Danışman Ad SOYAD Örn:  Aaaaa BBBBBBB"/>
                      <w:id w:val="-283663820"/>
                      <w:lock w:val="sdtLocked"/>
                      <w:comboBox>
                        <w:listItem w:displayText="Ad SOYAD" w:value="Ad SOYAD"/>
                      </w:comboBox>
                    </w:sdtPr>
                    <w:sdtEndPr/>
                    <w:sdtContent>
                      <w:r w:rsidR="00C524CA" w:rsidRPr="007D1879">
                        <w:rPr>
                          <w:b/>
                          <w:sz w:val="16"/>
                          <w:szCs w:val="16"/>
                        </w:rPr>
                        <w:t>Ad SOYAD</w:t>
                      </w:r>
                    </w:sdtContent>
                  </w:sdt>
                  <w:permEnd w:id="1283549119"/>
                </w:p>
                <w:p w:rsidR="00C524CA" w:rsidRPr="007D1879" w:rsidRDefault="00C524CA" w:rsidP="00C524CA">
                  <w:pPr>
                    <w:spacing w:after="0" w:line="276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Pr="007D1879" w:rsidRDefault="00C524CA" w:rsidP="00C524CA">
                  <w:pPr>
                    <w:spacing w:after="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3528C3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6" type="#_x0000_t202" style="position:absolute;left:0;text-align:left;margin-left:107.3pt;margin-top:253.75pt;width:215.25pt;height:26pt;z-index:251667456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" stroked="f">
            <v:textbox>
              <w:txbxContent>
                <w:p w:rsidR="00C524CA" w:rsidRPr="007D1879" w:rsidRDefault="00C524CA" w:rsidP="00C524CA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permStart w:id="820267137" w:edGrp="everyone"/>
                  <w:r w:rsidRPr="007D1879">
                    <w:rPr>
                      <w:b/>
                      <w:sz w:val="16"/>
                      <w:szCs w:val="16"/>
                    </w:rPr>
                    <w:t>II. DANIŞMAN</w:t>
                  </w:r>
                </w:p>
                <w:p w:rsidR="00C524CA" w:rsidRPr="007D1879" w:rsidRDefault="003528C3" w:rsidP="00C524CA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sdt>
                    <w:sdtPr>
                      <w:rPr>
                        <w:b/>
                        <w:sz w:val="16"/>
                        <w:szCs w:val="16"/>
                      </w:rPr>
                      <w:alias w:val="Ünvan Seçiniz"/>
                      <w:tag w:val="Ünvan Seçiniz"/>
                      <w:id w:val="-1052305199"/>
                      <w:dropDownList>
                        <w:listItem w:displayText="Unvan" w:value="Unvan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  <w:listItem w:displayText="Dr." w:value="Dr."/>
                      </w:dropDownList>
                    </w:sdtPr>
                    <w:sdtEndPr/>
                    <w:sdtContent>
                      <w:r w:rsidR="00C524CA" w:rsidRPr="007D1879">
                        <w:rPr>
                          <w:b/>
                          <w:sz w:val="16"/>
                          <w:szCs w:val="16"/>
                        </w:rPr>
                        <w:t>Unvan</w:t>
                      </w:r>
                    </w:sdtContent>
                  </w:sdt>
                  <w:sdt>
                    <w:sdtPr>
                      <w:rPr>
                        <w:b/>
                        <w:sz w:val="16"/>
                        <w:szCs w:val="16"/>
                      </w:rPr>
                      <w:alias w:val="II. Danışman Ad SOYAD  (Yoksa, kutucuğu siliniz) "/>
                      <w:id w:val="-451486236"/>
                      <w:comboBox>
                        <w:listItem w:displayText="Ad SOYAD" w:value="Ad SOYAD"/>
                      </w:comboBox>
                    </w:sdtPr>
                    <w:sdtEndPr/>
                    <w:sdtContent>
                      <w:r w:rsidR="00C524CA" w:rsidRPr="007D1879">
                        <w:rPr>
                          <w:b/>
                          <w:sz w:val="16"/>
                          <w:szCs w:val="16"/>
                        </w:rPr>
                        <w:t>Ad SOYAD</w:t>
                      </w:r>
                    </w:sdtContent>
                  </w:sdt>
                  <w:permEnd w:id="820267137"/>
                </w:p>
              </w:txbxContent>
            </v:textbox>
            <w10:wrap type="square"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3528C3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7" type="#_x0000_t202" style="position:absolute;left:0;text-align:left;margin-left:124.95pt;margin-top:275.7pt;width:183.4pt;height:16.3pt;z-index:251668480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" stroked="f">
            <v:textbox>
              <w:txbxContent>
                <w:sdt>
                  <w:sdtPr>
                    <w:rPr>
                      <w:b/>
                      <w:color w:val="000000" w:themeColor="text1"/>
                      <w:sz w:val="16"/>
                      <w:szCs w:val="16"/>
                    </w:rPr>
                    <w:alias w:val="Tez Sınav Tarhi (Ay, Yıl) Seçiniz"/>
                    <w:tag w:val="Tez Sınav Tarhi (Ay, Yıl) Seçiniz"/>
                    <w:id w:val="2093346304"/>
                    <w:lock w:val="sdtLocked"/>
                    <w:placeholder>
                      <w:docPart w:val="B709852C3B5E4A4B8796E7FBA0779747"/>
                    </w:placeholder>
                    <w:showingPlcHdr/>
                    <w:date w:fullDate="2016-05-11T00:00:00Z">
                      <w:dateFormat w:val="MMMM, yyyy"/>
                      <w:lid w:val="tr-TR"/>
                      <w:storeMappedDataAs w:val="dateTime"/>
                      <w:calendar w:val="gregorian"/>
                    </w:date>
                  </w:sdtPr>
                  <w:sdtEndPr>
                    <w:rPr>
                      <w:color w:val="auto"/>
                    </w:rPr>
                  </w:sdtEndPr>
                  <w:sdtContent>
                    <w:permStart w:id="921508653" w:edGrp="everyone" w:displacedByCustomXml="prev"/>
                    <w:p w:rsidR="00C524CA" w:rsidRPr="007D1879" w:rsidRDefault="00C524CA" w:rsidP="00C524CA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7D1879">
                        <w:rPr>
                          <w:rStyle w:val="PlaceholderText"/>
                          <w:sz w:val="16"/>
                          <w:szCs w:val="16"/>
                        </w:rPr>
                        <w:t>Tarih girmek için burayı tıklatın.</w:t>
                      </w:r>
                    </w:p>
                  </w:sdtContent>
                </w:sdt>
                <w:permEnd w:id="921508653" w:displacedByCustomXml="prev"/>
              </w:txbxContent>
            </v:textbox>
            <w10:wrap type="square"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6714BF" w:rsidRPr="007D1879" w:rsidRDefault="00117962" w:rsidP="006714BF">
      <w:pPr>
        <w:pStyle w:val="TezMetni10aralkl"/>
        <w:rPr>
          <w:sz w:val="16"/>
          <w:szCs w:val="16"/>
        </w:rPr>
      </w:pPr>
      <w:r>
        <w:rPr>
          <w:b/>
          <w:bCs/>
          <w:sz w:val="16"/>
          <w:szCs w:val="16"/>
          <w:lang w:val="tr-TR" w:eastAsia="tr-T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582930</wp:posOffset>
            </wp:positionH>
            <wp:positionV relativeFrom="paragraph">
              <wp:posOffset>76200</wp:posOffset>
            </wp:positionV>
            <wp:extent cx="232410" cy="228600"/>
            <wp:effectExtent l="19050" t="0" r="0" b="0"/>
            <wp:wrapTight wrapText="bothSides">
              <wp:wrapPolygon edited="0">
                <wp:start x="-1770" y="0"/>
                <wp:lineTo x="-1770" y="19800"/>
                <wp:lineTo x="21246" y="19800"/>
                <wp:lineTo x="21246" y="0"/>
                <wp:lineTo x="-1770" y="0"/>
              </wp:wrapPolygon>
            </wp:wrapTight>
            <wp:docPr id="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" t="5966" r="95664" b="91790"/>
                    <a:stretch/>
                  </pic:blipFill>
                  <pic:spPr>
                    <a:xfrm>
                      <a:off x="0" y="0"/>
                      <a:ext cx="23241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28C3">
        <w:rPr>
          <w:b/>
          <w:bCs/>
          <w:sz w:val="16"/>
          <w:szCs w:val="16"/>
          <w:lang w:val="tr-TR" w:eastAsia="tr-TR"/>
        </w:rPr>
        <w:pict>
          <v:shape id="Metin Kutusu 1" o:spid="_x0000_s1038" type="#_x0000_t202" style="position:absolute;left:0;text-align:left;margin-left:310.1pt;margin-top:298.65pt;width:59.55pt;height:16.25pt;z-index:-251657216;visibility:visible;mso-position-horizontal-relative:tex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" o:allowoverlap="f" fillcolor="white [3201]" stroked="f" strokeweight=".5pt">
            <v:textbox style="mso-next-textbox:#Metin Kutusu 1">
              <w:txbxContent>
                <w:p w:rsidR="00C524CA" w:rsidRPr="007D1879" w:rsidRDefault="00C524CA" w:rsidP="00C524CA">
                  <w:pPr>
                    <w:rPr>
                      <w:sz w:val="16"/>
                      <w:szCs w:val="16"/>
                    </w:rPr>
                  </w:pPr>
                  <w:r w:rsidRPr="007D1879">
                    <w:rPr>
                      <w:b/>
                      <w:bCs/>
                      <w:sz w:val="16"/>
                      <w:szCs w:val="16"/>
                    </w:rPr>
                    <w:t>İSTANBUL</w:t>
                  </w:r>
                </w:p>
                <w:p w:rsidR="00C524CA" w:rsidRPr="007D1879" w:rsidRDefault="00C524CA" w:rsidP="00C524C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y="page"/>
          </v:shape>
        </w:pict>
      </w:r>
      <w:r>
        <w:rPr>
          <w:b/>
          <w:sz w:val="16"/>
          <w:szCs w:val="16"/>
        </w:rPr>
        <w:t xml:space="preserve">                                    </w:t>
      </w:r>
      <w:permStart w:id="21632130" w:edGrp="everyone"/>
      <w:sdt>
        <w:sdtPr>
          <w:rPr>
            <w:b/>
            <w:sz w:val="16"/>
            <w:szCs w:val="16"/>
          </w:rPr>
          <w:alias w:val="YOK sayfasından alınan referans numarasını giriniz"/>
          <w:tag w:val="YOK sayfasından alınan referans numarasını giriniz"/>
          <w:id w:val="-934660498"/>
          <w:placeholder>
            <w:docPart w:val="DD4DDFFBCB0E4DD8B2FB31AE72007F4F"/>
          </w:placeholder>
          <w:showingPlcHdr/>
        </w:sdtPr>
        <w:sdtEndPr/>
        <w:sdtContent>
          <w:r w:rsidRPr="00B50D58">
            <w:rPr>
              <w:rStyle w:val="PlaceholderText"/>
              <w:rFonts w:eastAsiaTheme="minorHAnsi"/>
              <w:b/>
              <w:sz w:val="16"/>
              <w:szCs w:val="16"/>
            </w:rPr>
            <w:t>Metin girmek için burayı tıklatın.</w:t>
          </w:r>
        </w:sdtContent>
      </w:sdt>
      <w:permEnd w:id="21632130"/>
      <w:r>
        <w:rPr>
          <w:b/>
          <w:sz w:val="16"/>
          <w:szCs w:val="16"/>
        </w:rPr>
        <w:t xml:space="preserve"> </w:t>
      </w:r>
      <w:r w:rsidR="006714BF" w:rsidRPr="007D1879">
        <w:rPr>
          <w:sz w:val="16"/>
          <w:szCs w:val="16"/>
        </w:rPr>
        <w:t>.pdf</w:t>
      </w:r>
    </w:p>
    <w:p w:rsidR="00117962" w:rsidRDefault="003528C3" w:rsidP="00C524CA">
      <w:pPr>
        <w:pStyle w:val="TezMetni10aralkl"/>
        <w:rPr>
          <w:sz w:val="16"/>
          <w:szCs w:val="16"/>
        </w:rPr>
      </w:pPr>
      <w:r>
        <w:rPr>
          <w:b/>
          <w:bCs/>
          <w:sz w:val="16"/>
          <w:szCs w:val="16"/>
          <w:lang w:val="tr-TR" w:eastAsia="tr-TR"/>
        </w:rPr>
        <w:pict>
          <v:line id="Düz Bağlayıcı 5" o:spid="_x0000_s1039" style="position:absolute;left:0;text-align:left;z-index:251674624;visibility:visible;mso-height-relative:margin" from="54.15pt,8.85pt" to="371.1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" strokecolor="red" strokeweight=".5pt">
            <v:stroke dashstyle="longDash" joinstyle="miter"/>
          </v:line>
        </w:pict>
      </w:r>
    </w:p>
    <w:p w:rsidR="00117962" w:rsidRDefault="00117962" w:rsidP="00C524CA">
      <w:pPr>
        <w:pStyle w:val="TezMetni10aralkl"/>
        <w:rPr>
          <w:sz w:val="16"/>
          <w:szCs w:val="16"/>
        </w:rPr>
      </w:pPr>
    </w:p>
    <w:p w:rsidR="00D36379" w:rsidRPr="007D1879" w:rsidRDefault="00D36379" w:rsidP="00C524CA">
      <w:pPr>
        <w:pStyle w:val="TezMetni10aralkl"/>
        <w:rPr>
          <w:sz w:val="16"/>
          <w:szCs w:val="16"/>
        </w:rPr>
      </w:pPr>
    </w:p>
    <w:sectPr w:rsidR="00D36379" w:rsidRPr="007D1879" w:rsidSect="007579E9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28C3" w:rsidRDefault="003528C3">
      <w:pPr>
        <w:spacing w:after="0" w:line="240" w:lineRule="auto"/>
      </w:pPr>
      <w:r>
        <w:separator/>
      </w:r>
    </w:p>
  </w:endnote>
  <w:endnote w:type="continuationSeparator" w:id="0">
    <w:p w:rsidR="003528C3" w:rsidRDefault="00352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F5B" w:rsidRDefault="003528C3">
    <w:pPr>
      <w:pStyle w:val="Footer"/>
      <w:jc w:val="center"/>
    </w:pPr>
  </w:p>
  <w:p w:rsidR="00486F5B" w:rsidRDefault="003528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28C3" w:rsidRDefault="003528C3">
      <w:pPr>
        <w:spacing w:after="0" w:line="240" w:lineRule="auto"/>
      </w:pPr>
      <w:r>
        <w:separator/>
      </w:r>
    </w:p>
  </w:footnote>
  <w:footnote w:type="continuationSeparator" w:id="0">
    <w:p w:rsidR="003528C3" w:rsidRDefault="003528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JxTdpW7aFlF0ntCWkThagx/ErUuozSN51X9wg2tKMGhi3fSfpf7n3kbRYSaHx+DfveP7qXK8U73Bo7Q+kQe5lg==" w:salt="faK5t9OHdoLPAAxZ7QaSi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4D2F"/>
    <w:rsid w:val="000018A0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52E3"/>
    <w:rsid w:val="00045A65"/>
    <w:rsid w:val="00045ED8"/>
    <w:rsid w:val="00050076"/>
    <w:rsid w:val="00051113"/>
    <w:rsid w:val="000516FD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144E"/>
    <w:rsid w:val="00084CFD"/>
    <w:rsid w:val="00087179"/>
    <w:rsid w:val="00090EE8"/>
    <w:rsid w:val="00094AA9"/>
    <w:rsid w:val="0009728D"/>
    <w:rsid w:val="00097E73"/>
    <w:rsid w:val="000A33A6"/>
    <w:rsid w:val="000A3845"/>
    <w:rsid w:val="000A4A8B"/>
    <w:rsid w:val="000A76DC"/>
    <w:rsid w:val="000B1616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6695"/>
    <w:rsid w:val="00110BE1"/>
    <w:rsid w:val="001125FA"/>
    <w:rsid w:val="00113225"/>
    <w:rsid w:val="00114656"/>
    <w:rsid w:val="00115241"/>
    <w:rsid w:val="00115BEB"/>
    <w:rsid w:val="00117962"/>
    <w:rsid w:val="00117BAC"/>
    <w:rsid w:val="00121096"/>
    <w:rsid w:val="001236A3"/>
    <w:rsid w:val="0012448B"/>
    <w:rsid w:val="001255D1"/>
    <w:rsid w:val="001262B4"/>
    <w:rsid w:val="0013357C"/>
    <w:rsid w:val="00135B10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9ED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885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8A7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31E98"/>
    <w:rsid w:val="002321D8"/>
    <w:rsid w:val="002349E9"/>
    <w:rsid w:val="00235662"/>
    <w:rsid w:val="00236E2F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D70"/>
    <w:rsid w:val="00270EA7"/>
    <w:rsid w:val="00273853"/>
    <w:rsid w:val="0027404F"/>
    <w:rsid w:val="0027405E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10782"/>
    <w:rsid w:val="00311EE3"/>
    <w:rsid w:val="00312AAF"/>
    <w:rsid w:val="00315894"/>
    <w:rsid w:val="00316B87"/>
    <w:rsid w:val="00320FF7"/>
    <w:rsid w:val="00322FE4"/>
    <w:rsid w:val="00324ED5"/>
    <w:rsid w:val="00327DB6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28C3"/>
    <w:rsid w:val="00354002"/>
    <w:rsid w:val="00357780"/>
    <w:rsid w:val="00360650"/>
    <w:rsid w:val="00362211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4DB6"/>
    <w:rsid w:val="003D56D7"/>
    <w:rsid w:val="003D578E"/>
    <w:rsid w:val="003D6518"/>
    <w:rsid w:val="003D7348"/>
    <w:rsid w:val="003E30BB"/>
    <w:rsid w:val="003F0124"/>
    <w:rsid w:val="003F0855"/>
    <w:rsid w:val="003F0BF0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47892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4650"/>
    <w:rsid w:val="00475D3D"/>
    <w:rsid w:val="00481300"/>
    <w:rsid w:val="004860C6"/>
    <w:rsid w:val="00491083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3D1F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E51"/>
    <w:rsid w:val="004F08FB"/>
    <w:rsid w:val="004F126A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3F9F"/>
    <w:rsid w:val="00525D7A"/>
    <w:rsid w:val="005260BD"/>
    <w:rsid w:val="0053035E"/>
    <w:rsid w:val="00533286"/>
    <w:rsid w:val="00536D57"/>
    <w:rsid w:val="00537D1A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65BF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14BF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2A62"/>
    <w:rsid w:val="007140D8"/>
    <w:rsid w:val="0071505F"/>
    <w:rsid w:val="007153F3"/>
    <w:rsid w:val="00723FF5"/>
    <w:rsid w:val="007277AB"/>
    <w:rsid w:val="007323F4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579E9"/>
    <w:rsid w:val="007601F5"/>
    <w:rsid w:val="0076045C"/>
    <w:rsid w:val="0076192E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F6E"/>
    <w:rsid w:val="007B3F85"/>
    <w:rsid w:val="007B51D0"/>
    <w:rsid w:val="007B7B24"/>
    <w:rsid w:val="007C3C5D"/>
    <w:rsid w:val="007C560E"/>
    <w:rsid w:val="007C5D64"/>
    <w:rsid w:val="007D09E3"/>
    <w:rsid w:val="007D1879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0D66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77E4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2FBE"/>
    <w:rsid w:val="008C5D11"/>
    <w:rsid w:val="008C60BF"/>
    <w:rsid w:val="008C66FF"/>
    <w:rsid w:val="008C6AB2"/>
    <w:rsid w:val="008D2E2E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3235"/>
    <w:rsid w:val="00903822"/>
    <w:rsid w:val="0090428D"/>
    <w:rsid w:val="00904414"/>
    <w:rsid w:val="00905DD6"/>
    <w:rsid w:val="00912478"/>
    <w:rsid w:val="00913F6C"/>
    <w:rsid w:val="0091730D"/>
    <w:rsid w:val="00917C69"/>
    <w:rsid w:val="0092206E"/>
    <w:rsid w:val="00926CE2"/>
    <w:rsid w:val="009276AE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0013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3049"/>
    <w:rsid w:val="009C5633"/>
    <w:rsid w:val="009D4647"/>
    <w:rsid w:val="009D7711"/>
    <w:rsid w:val="009E118B"/>
    <w:rsid w:val="009E7953"/>
    <w:rsid w:val="009F1526"/>
    <w:rsid w:val="009F1C11"/>
    <w:rsid w:val="009F3475"/>
    <w:rsid w:val="009F4B60"/>
    <w:rsid w:val="009F60BC"/>
    <w:rsid w:val="009F7F23"/>
    <w:rsid w:val="00A01875"/>
    <w:rsid w:val="00A03A35"/>
    <w:rsid w:val="00A06EF5"/>
    <w:rsid w:val="00A125FE"/>
    <w:rsid w:val="00A12612"/>
    <w:rsid w:val="00A127D0"/>
    <w:rsid w:val="00A14AB6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509C"/>
    <w:rsid w:val="00A67133"/>
    <w:rsid w:val="00A73391"/>
    <w:rsid w:val="00A85E8E"/>
    <w:rsid w:val="00A90613"/>
    <w:rsid w:val="00A9108C"/>
    <w:rsid w:val="00A93F9A"/>
    <w:rsid w:val="00A95FE2"/>
    <w:rsid w:val="00AA20FD"/>
    <w:rsid w:val="00AA2931"/>
    <w:rsid w:val="00AB25B1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5BAD"/>
    <w:rsid w:val="00AE6562"/>
    <w:rsid w:val="00AF19E9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DF0"/>
    <w:rsid w:val="00B36F63"/>
    <w:rsid w:val="00B40984"/>
    <w:rsid w:val="00B4155E"/>
    <w:rsid w:val="00B42DB4"/>
    <w:rsid w:val="00B44680"/>
    <w:rsid w:val="00B459CB"/>
    <w:rsid w:val="00B472F1"/>
    <w:rsid w:val="00B47AC6"/>
    <w:rsid w:val="00B47CE8"/>
    <w:rsid w:val="00B50D58"/>
    <w:rsid w:val="00B511B8"/>
    <w:rsid w:val="00B60C99"/>
    <w:rsid w:val="00B614B6"/>
    <w:rsid w:val="00B61F95"/>
    <w:rsid w:val="00B6254B"/>
    <w:rsid w:val="00B64D0B"/>
    <w:rsid w:val="00B66213"/>
    <w:rsid w:val="00B6788E"/>
    <w:rsid w:val="00B67CE0"/>
    <w:rsid w:val="00B747CB"/>
    <w:rsid w:val="00B76933"/>
    <w:rsid w:val="00B76C6A"/>
    <w:rsid w:val="00B77C84"/>
    <w:rsid w:val="00B84A80"/>
    <w:rsid w:val="00B859FC"/>
    <w:rsid w:val="00B9258A"/>
    <w:rsid w:val="00BA0F84"/>
    <w:rsid w:val="00BA38F9"/>
    <w:rsid w:val="00BA4654"/>
    <w:rsid w:val="00BA4AB6"/>
    <w:rsid w:val="00BA61CE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524CA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D9F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78E1"/>
    <w:rsid w:val="00CF21C0"/>
    <w:rsid w:val="00CF4B6C"/>
    <w:rsid w:val="00CF6C2E"/>
    <w:rsid w:val="00D03D78"/>
    <w:rsid w:val="00D05A95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63CB2"/>
    <w:rsid w:val="00E70225"/>
    <w:rsid w:val="00E71754"/>
    <w:rsid w:val="00E758C9"/>
    <w:rsid w:val="00E7679C"/>
    <w:rsid w:val="00E7705C"/>
    <w:rsid w:val="00E803CE"/>
    <w:rsid w:val="00E8053C"/>
    <w:rsid w:val="00E85816"/>
    <w:rsid w:val="00E904A2"/>
    <w:rsid w:val="00E908CF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F03069"/>
    <w:rsid w:val="00F04D2F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5:docId w15:val="{8515B9D6-1CA2-49E7-B527-2F75E033B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24CA"/>
    <w:pPr>
      <w:spacing w:after="240" w:line="36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524CA"/>
    <w:pPr>
      <w:tabs>
        <w:tab w:val="center" w:pos="4536"/>
        <w:tab w:val="right" w:pos="9072"/>
      </w:tabs>
      <w:spacing w:after="0" w:line="240" w:lineRule="auto"/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C524CA"/>
    <w:rPr>
      <w:rFonts w:ascii="Times New Roman" w:eastAsia="Calibri" w:hAnsi="Times New Roman" w:cs="Times New Roman"/>
      <w:sz w:val="24"/>
      <w:szCs w:val="20"/>
    </w:rPr>
  </w:style>
  <w:style w:type="paragraph" w:customStyle="1" w:styleId="TezMetni10aralkl">
    <w:name w:val="Tez Metni_1.0 aralıklı"/>
    <w:basedOn w:val="Normal"/>
    <w:rsid w:val="00C524CA"/>
    <w:pPr>
      <w:spacing w:after="0" w:line="240" w:lineRule="auto"/>
    </w:pPr>
    <w:rPr>
      <w:rFonts w:eastAsia="Times New Roman"/>
      <w:noProof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C524CA"/>
    <w:rPr>
      <w:color w:val="808080"/>
    </w:rPr>
  </w:style>
  <w:style w:type="character" w:customStyle="1" w:styleId="Stil4">
    <w:name w:val="Stil4"/>
    <w:basedOn w:val="DefaultParagraphFont"/>
    <w:uiPriority w:val="1"/>
    <w:rsid w:val="00C524CA"/>
    <w:rPr>
      <w:caps/>
      <w:smallCaps w:val="0"/>
      <w:sz w:val="24"/>
    </w:rPr>
  </w:style>
  <w:style w:type="character" w:customStyle="1" w:styleId="Stil11">
    <w:name w:val="Stil11"/>
    <w:basedOn w:val="DefaultParagraphFont"/>
    <w:uiPriority w:val="1"/>
    <w:rsid w:val="00C524CA"/>
  </w:style>
  <w:style w:type="paragraph" w:styleId="BalloonText">
    <w:name w:val="Balloon Text"/>
    <w:basedOn w:val="Normal"/>
    <w:link w:val="BalloonTextChar"/>
    <w:uiPriority w:val="99"/>
    <w:semiHidden/>
    <w:unhideWhenUsed/>
    <w:rsid w:val="00117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962"/>
    <w:rPr>
      <w:rFonts w:ascii="Tahoma" w:eastAsia="Calibri" w:hAnsi="Tahoma" w:cs="Tahoma"/>
      <w:sz w:val="16"/>
      <w:szCs w:val="16"/>
    </w:rPr>
  </w:style>
  <w:style w:type="paragraph" w:styleId="NoSpacing">
    <w:name w:val="No Spacing"/>
    <w:uiPriority w:val="1"/>
    <w:qFormat/>
    <w:rsid w:val="00324E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utPC\Desktop\68_cd_kapak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5E9A090D8D648B88F1EB51686CAA49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DFC29F2-CEB0-4A66-A803-788D70315241}"/>
      </w:docPartPr>
      <w:docPartBody>
        <w:p w:rsidR="00733610" w:rsidRDefault="00463488">
          <w:pPr>
            <w:pStyle w:val="85E9A090D8D648B88F1EB51686CAA49A"/>
          </w:pPr>
          <w:r w:rsidRPr="00B9799F">
            <w:rPr>
              <w:rStyle w:val="PlaceholderText"/>
            </w:rPr>
            <w:t>Bir öğe seçin.</w:t>
          </w:r>
        </w:p>
      </w:docPartBody>
    </w:docPart>
    <w:docPart>
      <w:docPartPr>
        <w:name w:val="DD4DDFFBCB0E4DD8B2FB31AE72007F4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40CD006-7195-4553-9CDD-BDE0D487E48D}"/>
      </w:docPartPr>
      <w:docPartBody>
        <w:p w:rsidR="00733610" w:rsidRDefault="009238BA" w:rsidP="009238BA">
          <w:pPr>
            <w:pStyle w:val="DD4DDFFBCB0E4DD8B2FB31AE72007F4F2"/>
          </w:pPr>
          <w:r w:rsidRPr="00B50D58">
            <w:rPr>
              <w:rStyle w:val="PlaceholderText"/>
              <w:rFonts w:eastAsiaTheme="minorHAnsi"/>
              <w:b/>
              <w:sz w:val="16"/>
              <w:szCs w:val="16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41753"/>
    <w:rsid w:val="00041753"/>
    <w:rsid w:val="000E758F"/>
    <w:rsid w:val="00463488"/>
    <w:rsid w:val="00733610"/>
    <w:rsid w:val="008509F9"/>
    <w:rsid w:val="008641F4"/>
    <w:rsid w:val="009238BA"/>
    <w:rsid w:val="00FD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36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238BA"/>
    <w:rPr>
      <w:color w:val="808080"/>
    </w:rPr>
  </w:style>
  <w:style w:type="paragraph" w:customStyle="1" w:styleId="09964083F61F4454BC787F4CABB26818">
    <w:name w:val="09964083F61F4454BC787F4CABB26818"/>
    <w:rsid w:val="00733610"/>
  </w:style>
  <w:style w:type="paragraph" w:customStyle="1" w:styleId="85E9A090D8D648B88F1EB51686CAA49A">
    <w:name w:val="85E9A090D8D648B88F1EB51686CAA49A"/>
    <w:rsid w:val="00733610"/>
  </w:style>
  <w:style w:type="paragraph" w:customStyle="1" w:styleId="DD4DDFFBCB0E4DD8B2FB31AE72007F4F">
    <w:name w:val="DD4DDFFBCB0E4DD8B2FB31AE72007F4F"/>
    <w:rsid w:val="00041753"/>
  </w:style>
  <w:style w:type="paragraph" w:customStyle="1" w:styleId="DD4DDFFBCB0E4DD8B2FB31AE72007F4F1">
    <w:name w:val="DD4DDFFBCB0E4DD8B2FB31AE72007F4F1"/>
    <w:rsid w:val="009238BA"/>
    <w:pPr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4"/>
      <w:lang w:val="en-US" w:eastAsia="en-US"/>
    </w:rPr>
  </w:style>
  <w:style w:type="paragraph" w:customStyle="1" w:styleId="B709852C3B5E4A4B8796E7FBA0779747">
    <w:name w:val="B709852C3B5E4A4B8796E7FBA0779747"/>
    <w:rsid w:val="009238BA"/>
    <w:pPr>
      <w:spacing w:after="240" w:line="360" w:lineRule="auto"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DD4DDFFBCB0E4DD8B2FB31AE72007F4F2">
    <w:name w:val="DD4DDFFBCB0E4DD8B2FB31AE72007F4F2"/>
    <w:rsid w:val="009238BA"/>
    <w:pPr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4"/>
      <w:lang w:val="en-US" w:eastAsia="en-US"/>
    </w:rPr>
  </w:style>
  <w:style w:type="paragraph" w:customStyle="1" w:styleId="B709852C3B5E4A4B8796E7FBA07797471">
    <w:name w:val="B709852C3B5E4A4B8796E7FBA07797471"/>
    <w:rsid w:val="009238BA"/>
    <w:pPr>
      <w:spacing w:after="240" w:line="360" w:lineRule="auto"/>
      <w:jc w:val="both"/>
    </w:pPr>
    <w:rPr>
      <w:rFonts w:ascii="Times New Roman" w:eastAsia="Calibri" w:hAnsi="Times New Roman" w:cs="Times New Roman"/>
      <w:sz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68_cd_kapak_sablon</Template>
  <TotalTime>15</TotalTime>
  <Pages>1</Pages>
  <Words>18</Words>
  <Characters>103</Characters>
  <Application>Microsoft Office Word</Application>
  <DocSecurity>8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7</cp:revision>
  <dcterms:created xsi:type="dcterms:W3CDTF">2018-03-16T11:43:00Z</dcterms:created>
  <dcterms:modified xsi:type="dcterms:W3CDTF">2018-11-26T18:37:00Z</dcterms:modified>
</cp:coreProperties>
</file>