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CA" w:rsidRPr="007D1879" w:rsidRDefault="00BB5564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17" o:spid="_x0000_s1026" style="position:absolute;left:0;text-align:left;z-index:251679744;visibility:visible;mso-height-relative:margin" from="53.75pt,6.9pt" to="53.7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8" o:spid="_x0000_s1045" style="position:absolute;left:0;text-align:left;z-index:251677696;visibility:visible;mso-height-relative:margin" from="370.35pt,6.9pt" to="370.3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" strokecolor="red" strokeweight=".5pt">
            <v:stroke dashstyle="longDash" joinstyle="miter"/>
          </v:line>
        </w:pict>
      </w:r>
      <w:r w:rsidRPr="00BB5564"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4" style="position:absolute;left:0;text-align:left;z-index:251676672;visibility:visible;mso-height-relative:margin" from="53.65pt,7.05pt" to="370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C524CA" w:rsidRPr="007D1879" w:rsidRDefault="00BB5564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3" type="#_x0000_t202" style="position:absolute;left:0;text-align:left;margin-left:108.55pt;margin-top:83.3pt;width:3in;height:34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" o:allowincell="f" o:allowoverlap="f" stroked="f">
            <v:textbox>
              <w:txbxContent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ÜNİVERSİTESİ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</w:rPr>
                    <w:t>FEN BİLİMLERİ ENSTİTÜSÜ</w:t>
                  </w:r>
                </w:p>
                <w:p w:rsidR="00C524CA" w:rsidRPr="00F41C38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6" o:spid="_x0000_s1042" type="#_x0000_t202" style="position:absolute;left:0;text-align:left;margin-left:325.2pt;margin-top:85.8pt;width:45.15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7" o:spid="_x0000_s1028" type="#_x0000_t202" style="position:absolute;left:0;text-align:left;margin-left:52.45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9.15pt;margin-top:118.55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" stroked="f">
            <v:textbox>
              <w:txbxContent>
                <w:permStart w:id="0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Tez Türü Seçiniz"/>
                    <w:tag w:val="Tez Türü Seçiniz"/>
                    <w:id w:val="470407308"/>
                    <w:lock w:val="sdtLocked"/>
                    <w:placeholder>
                      <w:docPart w:val="3D5E77BBE9E146FEB2282C16D9680DC9"/>
                    </w:placeholder>
                    <w:dropDownList>
                      <w:listItem w:displayText="Tezin Türünü Seçiniz" w:value="Tezin Türünü Seçiniz"/>
                      <w:listItem w:displayText="YÜKSEK LİSANS TEZİ" w:value="YÜKSEK LİSANS TEZİ"/>
                      <w:listItem w:displayText="DOKTORA TEZİ" w:value="DOKTORA TEZİ"/>
                    </w:dropDownList>
                  </w:sdtPr>
                  <w:sdtContent>
                    <w:p w:rsidR="0063345F" w:rsidRPr="0063345F" w:rsidRDefault="0063345F" w:rsidP="0063345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b/>
                          <w:sz w:val="16"/>
                          <w:szCs w:val="16"/>
                        </w:rPr>
                        <w:t>Tezin Türünü Seçiniz</w:t>
                      </w:r>
                    </w:p>
                  </w:sdtContent>
                </w:sdt>
                <w:permEnd w:id="0" w:displacedByCustomXml="prev"/>
                <w:p w:rsidR="00A3174E" w:rsidRPr="00A3174E" w:rsidRDefault="00A3174E" w:rsidP="00A3174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D1879" w:rsidRPr="00A3174E" w:rsidRDefault="007D1879" w:rsidP="007D187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BB5564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66.85pt;margin-top:142.55pt;width:291.4pt;height:40.5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" stroked="f">
            <v:textbox>
              <w:txbxContent>
                <w:permStart w:id="1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TEZ ADI (BÜYÜK harflerle, Latince italik, ilk karakter BÜYÜK) ) "/>
                    <w:tag w:val="TEZ ADI (BÜYÜK harflerle, Latince italik, ilk karakter BÜYÜK) ) 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63345F" w:rsidRPr="0063345F" w:rsidRDefault="0063345F" w:rsidP="0063345F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Tez Adını Giriniz </w:t>
                      </w:r>
                    </w:p>
                  </w:sdtContent>
                </w:sdt>
                <w:permEnd w:id="1" w:displacedByCustomXml="prev"/>
                <w:p w:rsidR="00A3174E" w:rsidRPr="00A3174E" w:rsidRDefault="00A3174E" w:rsidP="00A3174E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sz w:val="16"/>
          <w:szCs w:val="16"/>
          <w:lang w:eastAsia="tr-TR"/>
        </w:rPr>
        <w:pict>
          <v:shape id="_x0000_s1031" type="#_x0000_t202" style="position:absolute;left:0;text-align:left;margin-left:61.5pt;margin-top:139.45pt;width:301.4pt;height:166.9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732331" w:rsidRPr="0009449E" w:rsidRDefault="00732331" w:rsidP="0073233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5.25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CVhkgU4AAAAAsBAAAPAAAAAAAAAAAAAAAAAIAEAABkcnMv&#10;ZG93bnJldi54bWxQSwUGAAAAAAQABADzAAAAjQUAAAAA&#10;" stroked="f">
            <v:textbox>
              <w:txbxContent>
                <w:permStart w:id="2" w:edGrp="everyone"/>
                <w:p w:rsidR="00C524CA" w:rsidRPr="0063345F" w:rsidRDefault="00BB5564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Öğrenci Ad Soyad   Örn: Aaaa BBBBBBBB "/>
                      <w:tag w:val="Öğrenci Ad Soyad   Örn: Aaaa BBBBBBBB "/>
                      <w:id w:val="1088271096"/>
                      <w:lock w:val="sdtLocked"/>
                      <w:comboBox>
                        <w:listItem w:displayText="Öğrenci Ad SOYAD" w:value="Öğrenci Ad SOYAD"/>
                      </w:comboBox>
                    </w:sdtPr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Öğrenci Ad SOYAD</w:t>
                      </w:r>
                    </w:sdtContent>
                  </w:sdt>
                  <w:permEnd w:id="2"/>
                </w:p>
              </w:txbxContent>
            </v:textbox>
            <w10:wrap type="square" anchory="page"/>
          </v:shape>
        </w:pict>
      </w: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1.3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AuaVF53wAAAAsBAAAPAAAAAAAAAAAAAAAAAIEEAABkcnMv&#10;ZG93bnJldi54bWxQSwUGAAAAAAQABADzAAAAjQUAAAAA&#10;" stroked="f">
            <v:textbox>
              <w:txbxContent>
                <w:permStart w:id="3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Anabilim Dalı Seçiniz"/>
                    <w:tag w:val="Anabilim Dalı Seçiniz"/>
                    <w:id w:val="1092123747"/>
                    <w:lock w:val="sdtLocked"/>
                    <w:dropDownList>
                      <w:listItem w:displayText="Anabilim Dalı" w:value="Anabilim Dalı"/>
                      <w:listItem w:displayText="Bilgisayar Mühendisliği Anabilim Dalı" w:value="Bilgisayar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 ve Nano Teknoloji Mühendisliği Anabilim Dalı" w:value="Biyo ve Nano Teknoloji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Kimya Anabilim Dalı" w:value="Kimya Anabilim Dalı"/>
                      <w:listItem w:displayText="Matematik Anabilim Dalı" w:value="Matematik Anabilim Dalı"/>
                      <w:listItem w:displayText="Mühendislik ve Teknoloji Yönetimi Anabilim Dalı" w:value="Mühendislik ve Teknoloji Yönetimi Anabilim Dalı"/>
                    </w:dropDownList>
                  </w:sdtPr>
                  <w:sdtContent>
                    <w:p w:rsidR="007D5273" w:rsidRPr="007D5273" w:rsidRDefault="007D5273" w:rsidP="007D527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5273">
                        <w:rPr>
                          <w:b/>
                          <w:sz w:val="16"/>
                          <w:szCs w:val="16"/>
                        </w:rPr>
                        <w:t>Anabilim Dalı</w:t>
                      </w:r>
                    </w:p>
                  </w:sdtContent>
                </w:sdt>
                <w:permEnd w:id="3" w:displacedByCustomXml="prev"/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4pt;margin-top:215.65pt;width:218.05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" stroked="f">
            <v:textbox>
              <w:txbxContent>
                <w:permStart w:id="4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Program Adı Seçiniz"/>
                    <w:tag w:val="Program Adı Seçiniz"/>
                    <w:id w:val="1859616463"/>
                    <w:lock w:val="sdtLocked"/>
                    <w:dropDownList>
                      <w:listItem w:displayText="Program Adı" w:value="Program Adı"/>
                      <w:listItem w:displayText="Bilgisayar Mühendisliği Programı" w:value="Bilgisayar Mühendisliği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 ve Nano Teknoloji Mühendisliği Programı" w:value="Biyo ve Nano Teknoloji Mühendisliği Programı"/>
                      <w:listItem w:displayText="Biyoteknoloji Programı" w:value="Biyoteknoloji Programı"/>
                      <w:listItem w:displayText="Çevre Mühendisliği Programı" w:value="Çevr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izik Programı" w:value="Fizik Programı"/>
                      <w:listItem w:displayText="Genetik ve Biyomühendislik Programı" w:value="Genetik ve Biyomühendislik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Kimya Programı" w:value="Kimya Programı"/>
                      <w:listItem w:displayText="Matematik Programı" w:value="Matematik Programı"/>
                      <w:listItem w:displayText="Mühendislik ve Teknoloji Yönetimi Programı" w:value="Mühendislik ve Teknoloji Yönetimi Programı"/>
                    </w:dropDownList>
                  </w:sdtPr>
                  <w:sdtContent>
                    <w:p w:rsidR="007D5273" w:rsidRPr="007D5273" w:rsidRDefault="007D5273" w:rsidP="007D527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5273">
                        <w:rPr>
                          <w:b/>
                          <w:sz w:val="16"/>
                          <w:szCs w:val="16"/>
                        </w:rPr>
                        <w:t>Program Adı</w:t>
                      </w:r>
                    </w:p>
                  </w:sdtContent>
                </w:sdt>
                <w:permEnd w:id="4" w:displacedByCustomXml="prev"/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69.55pt;margin-top:228.75pt;width:281pt;height:17.2pt;z-index:2516817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" stroked="f">
            <v:textbox>
              <w:txbxContent>
                <w:p w:rsidR="0063345F" w:rsidRPr="0063345F" w:rsidRDefault="0063345F" w:rsidP="0063345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 xml:space="preserve">Kapatılan Fatih Üniversitesinden Aktarılan </w:t>
                  </w:r>
                  <w:permStart w:id="5" w:edGrp="everyone"/>
                  <w:sdt>
                    <w:sdtPr>
                      <w:rPr>
                        <w:rStyle w:val="Stil12"/>
                        <w:b/>
                        <w:sz w:val="16"/>
                        <w:szCs w:val="16"/>
                      </w:rPr>
                      <w:id w:val="1661265962"/>
                      <w:lock w:val="sdtLocked"/>
                      <w:comboBox>
                        <w:listItem w:displayText="Tez türünü giriniz" w:value="Tez türünü giriniz"/>
                        <w:listItem w:displayText="Yüksek Lisans Öğrencisi" w:value="Yüksek Lisans Öğrencisi"/>
                        <w:listItem w:displayText="Doktora Öğrencisi" w:value="Doktora Öğrencisi"/>
                      </w:comboBox>
                    </w:sdtPr>
                    <w:sdtContent>
                      <w:r w:rsidRPr="0063345F">
                        <w:rPr>
                          <w:rStyle w:val="Stil12"/>
                          <w:b/>
                          <w:sz w:val="16"/>
                          <w:szCs w:val="16"/>
                        </w:rPr>
                        <w:t>Tez Türünü Giriniz</w:t>
                      </w:r>
                    </w:sdtContent>
                  </w:sdt>
                  <w:permEnd w:id="5"/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76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4pt;margin-top:241.75pt;width:225.05pt;height:25.1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" stroked="f">
            <v:textbox>
              <w:txbxContent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>DANIŞMAN</w:t>
                  </w:r>
                </w:p>
                <w:permStart w:id="6" w:edGrp="everyone"/>
                <w:p w:rsidR="0063345F" w:rsidRPr="0063345F" w:rsidRDefault="00BB5564" w:rsidP="0063345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1839191411"/>
                      <w:lock w:val="sdtLocked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permStart w:id="7" w:edGrp="everyone"/>
                  <w:permEnd w:id="6"/>
                  <w:sdt>
                    <w:sdtPr>
                      <w:rPr>
                        <w:b/>
                        <w:sz w:val="16"/>
                        <w:szCs w:val="16"/>
                      </w:rPr>
                      <w:alias w:val="Danışman Ad SOYAD Örn:  Aaaaa BBBBBBB"/>
                      <w:tag w:val="Danışman Ad SOYAD Örn:  Aaaaa BBBBBBB"/>
                      <w:id w:val="-283663820"/>
                      <w:lock w:val="sdtLocked"/>
                      <w:comboBox>
                        <w:listItem w:displayText="Ad SOYAD" w:value="Ad SOYAD"/>
                      </w:comboBox>
                    </w:sdtPr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  <w:permEnd w:id="7"/>
                </w:p>
                <w:p w:rsidR="00F35D1D" w:rsidRPr="0063345F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07.3pt;margin-top:263.7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Nj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" stroked="f">
            <v:textbox>
              <w:txbxContent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8" w:edGrp="everyone"/>
                  <w:r w:rsidRPr="00F41C38">
                    <w:rPr>
                      <w:b/>
                      <w:sz w:val="16"/>
                      <w:szCs w:val="16"/>
                    </w:rPr>
                    <w:t>II. DANIŞMAN</w:t>
                  </w:r>
                </w:p>
                <w:p w:rsidR="00F41C38" w:rsidRPr="00F41C38" w:rsidRDefault="00BB5564" w:rsidP="00F41C3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-1052305199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II. Danışman Ad SOYAD  (Yoksa, kutucuğu siliniz) "/>
                      <w:id w:val="-451486236"/>
                      <w:comboBox>
                        <w:listItem w:displayText="Ad SOYAD" w:value="Ad SOYAD"/>
                      </w:comboBox>
                    </w:sdtPr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</w:p>
                <w:permEnd w:id="8"/>
                <w:p w:rsidR="00F35D1D" w:rsidRPr="00F41C38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BB556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8" type="#_x0000_t202" style="position:absolute;left:0;text-align:left;margin-left:125.05pt;margin-top:286.4pt;width:183.4pt;height:17.2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" stroked="f">
            <v:textbox>
              <w:txbxContent>
                <w:permStart w:id="9" w:edGrp="everyone" w:displacedByCustomXml="next"/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Tez Sınav Tarhi (Ay, Yıl) Seçiniz"/>
                    <w:tag w:val="Tez Sınav Tarhi (Ay, Yıl) Seçiniz"/>
                    <w:id w:val="2093346304"/>
                    <w:lock w:val="sdtLocked"/>
                    <w:showingPlcHdr/>
                    <w:date w:fullDate="2016-05-11T00:00:00Z">
                      <w:dateFormat w:val="MMMM, yyyy"/>
                      <w:lid w:val="tr-TR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 w:rsidR="00F41C38" w:rsidRPr="00F41C38" w:rsidRDefault="00F41C38" w:rsidP="00F41C38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41C38">
                        <w:rPr>
                          <w:rStyle w:val="YerTutucuMetni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9" w:displacedByCustomXml="prev"/>
                <w:p w:rsidR="00F35D1D" w:rsidRPr="00F41C38" w:rsidRDefault="00F35D1D" w:rsidP="00F35D1D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12F89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10795</wp:posOffset>
            </wp:positionV>
            <wp:extent cx="232410" cy="228600"/>
            <wp:effectExtent l="19050" t="0" r="0" b="0"/>
            <wp:wrapTight wrapText="bothSides">
              <wp:wrapPolygon edited="0">
                <wp:start x="-1770" y="0"/>
                <wp:lineTo x="-1770" y="19800"/>
                <wp:lineTo x="21246" y="19800"/>
                <wp:lineTo x="21246" y="0"/>
                <wp:lineTo x="-1770" y="0"/>
              </wp:wrapPolygon>
            </wp:wrapTight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24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4BF" w:rsidRPr="007D1879" w:rsidRDefault="00BB5564" w:rsidP="006714BF">
      <w:pPr>
        <w:pStyle w:val="TezMetni10aralkl"/>
        <w:rPr>
          <w:sz w:val="16"/>
          <w:szCs w:val="16"/>
        </w:rPr>
      </w:pPr>
      <w:r w:rsidRPr="00BB5564">
        <w:rPr>
          <w:b/>
          <w:bCs/>
          <w:sz w:val="16"/>
          <w:szCs w:val="16"/>
          <w:lang w:val="tr-TR" w:eastAsia="tr-TR"/>
        </w:rPr>
        <w:pict>
          <v:line id="Düz Bağlayıcı 5" o:spid="_x0000_s1041" style="position:absolute;left:0;text-align:left;z-index:251674624;visibility:visible;mso-height-relative:margin" from="53.85pt,4.65pt" to="370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" strokecolor="red" strokeweight=".5pt">
            <v:stroke dashstyle="longDash" joinstyle="miter"/>
          </v:line>
        </w:pict>
      </w:r>
      <w:r w:rsidRPr="00BB5564">
        <w:rPr>
          <w:b/>
          <w:bCs/>
          <w:sz w:val="16"/>
          <w:szCs w:val="16"/>
          <w:lang w:val="tr-TR" w:eastAsia="tr-TR"/>
        </w:rPr>
        <w:pict>
          <v:shape id="Metin Kutusu 20" o:spid="_x0000_s1039" type="#_x0000_t202" style="position:absolute;left:0;text-align:left;margin-left:59.25pt;margin-top:309.85pt;width:165pt;height:16.25pt;z-index:-25163264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" o:allowoverlap="f" fillcolor="white [3201]" stroked="f" strokeweight=".5pt">
            <v:textbox>
              <w:txbxContent>
                <w:permStart w:id="10" w:edGrp="everyone"/>
                <w:p w:rsidR="00EC7E21" w:rsidRPr="007D1879" w:rsidRDefault="00BB5564" w:rsidP="00EC7E21">
                  <w:pPr>
                    <w:jc w:val="left"/>
                    <w:rPr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YOK sayfasından alınan referans numarası"/>
                      <w:tag w:val="YOK sayfasından alınan referans numarası"/>
                      <w:id w:val="399796494"/>
                      <w:lock w:val="sdtLocked"/>
                      <w:showingPlcHdr/>
                    </w:sdtPr>
                    <w:sdtContent>
                      <w:r w:rsidR="00EC7E21" w:rsidRPr="000F21BD">
                        <w:rPr>
                          <w:rStyle w:val="YerTutucuMetni"/>
                          <w:rFonts w:eastAsiaTheme="minorHAnsi"/>
                          <w:b/>
                          <w:sz w:val="16"/>
                          <w:szCs w:val="16"/>
                        </w:rPr>
                        <w:t>Metin girmek için burayı tıklatın.</w:t>
                      </w:r>
                    </w:sdtContent>
                  </w:sdt>
                  <w:permEnd w:id="10"/>
                  <w:r w:rsidR="00EC7E21" w:rsidRPr="007D1879">
                    <w:rPr>
                      <w:sz w:val="16"/>
                      <w:szCs w:val="16"/>
                    </w:rPr>
                    <w:t>.pdf</w:t>
                  </w:r>
                </w:p>
              </w:txbxContent>
            </v:textbox>
            <w10:wrap anchory="page"/>
          </v:shape>
        </w:pict>
      </w:r>
      <w:r w:rsidRPr="00BB5564">
        <w:rPr>
          <w:b/>
          <w:bCs/>
          <w:sz w:val="16"/>
          <w:szCs w:val="16"/>
          <w:lang w:val="tr-TR" w:eastAsia="tr-TR"/>
        </w:rPr>
        <w:pict>
          <v:shape id="Metin Kutusu 1" o:spid="_x0000_s1040" type="#_x0000_t202" style="position:absolute;left:0;text-align:left;margin-left:311.1pt;margin-top:310.4pt;width:56.45pt;height:16.95pt;z-index:-25165721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" o:allowoverlap="f" fillcolor="white [3201]" stroked="f" strokeweight=".5pt">
            <v:textbox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  <w:bookmarkStart w:id="0" w:name="_GoBack"/>
      <w:bookmarkEnd w:id="0"/>
    </w:p>
    <w:sectPr w:rsidR="00D36379" w:rsidRPr="007D1879" w:rsidSect="007D39D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739" w:rsidRDefault="00687739">
      <w:pPr>
        <w:spacing w:after="0" w:line="240" w:lineRule="auto"/>
      </w:pPr>
      <w:r>
        <w:separator/>
      </w:r>
    </w:p>
  </w:endnote>
  <w:endnote w:type="continuationSeparator" w:id="0">
    <w:p w:rsidR="00687739" w:rsidRDefault="0068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B" w:rsidRDefault="00687739">
    <w:pPr>
      <w:pStyle w:val="Altbilgi"/>
      <w:jc w:val="center"/>
    </w:pPr>
  </w:p>
  <w:p w:rsidR="00486F5B" w:rsidRDefault="0068773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739" w:rsidRDefault="00687739">
      <w:pPr>
        <w:spacing w:after="0" w:line="240" w:lineRule="auto"/>
      </w:pPr>
      <w:r>
        <w:separator/>
      </w:r>
    </w:p>
  </w:footnote>
  <w:footnote w:type="continuationSeparator" w:id="0">
    <w:p w:rsidR="00687739" w:rsidRDefault="00687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50000" w:hash="BD+HC6lo82qTcbvPz1bH9V2iZEw=" w:salt="VXv9yl12f5wvanLopzD3R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A76"/>
    <w:rsid w:val="000018A0"/>
    <w:rsid w:val="00002C1A"/>
    <w:rsid w:val="00005019"/>
    <w:rsid w:val="00005155"/>
    <w:rsid w:val="00005C3C"/>
    <w:rsid w:val="00006067"/>
    <w:rsid w:val="000076A3"/>
    <w:rsid w:val="00012F8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6C9B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6DC"/>
    <w:rsid w:val="000B1616"/>
    <w:rsid w:val="000B2FA1"/>
    <w:rsid w:val="000B5BF8"/>
    <w:rsid w:val="000C15F5"/>
    <w:rsid w:val="000C634C"/>
    <w:rsid w:val="000D1E6D"/>
    <w:rsid w:val="000D550E"/>
    <w:rsid w:val="000D59EF"/>
    <w:rsid w:val="000D5F0C"/>
    <w:rsid w:val="000D7597"/>
    <w:rsid w:val="000D791B"/>
    <w:rsid w:val="000E69F0"/>
    <w:rsid w:val="000F21BD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E4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4EFE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4236"/>
    <w:rsid w:val="00295871"/>
    <w:rsid w:val="002970D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31A6"/>
    <w:rsid w:val="003D4DB6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C06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4A76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167"/>
    <w:rsid w:val="00502CFC"/>
    <w:rsid w:val="005047E5"/>
    <w:rsid w:val="00504A0A"/>
    <w:rsid w:val="005069F9"/>
    <w:rsid w:val="00506DF8"/>
    <w:rsid w:val="00507B88"/>
    <w:rsid w:val="005104E8"/>
    <w:rsid w:val="00511B6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45F"/>
    <w:rsid w:val="00633746"/>
    <w:rsid w:val="006344C1"/>
    <w:rsid w:val="00635373"/>
    <w:rsid w:val="00636912"/>
    <w:rsid w:val="00640EC7"/>
    <w:rsid w:val="00645341"/>
    <w:rsid w:val="00650FD6"/>
    <w:rsid w:val="006537DA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87739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3B15"/>
    <w:rsid w:val="007140D8"/>
    <w:rsid w:val="0071505F"/>
    <w:rsid w:val="007153F3"/>
    <w:rsid w:val="00723FF5"/>
    <w:rsid w:val="007277AB"/>
    <w:rsid w:val="00732331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763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6E0E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39D0"/>
    <w:rsid w:val="007D5273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8AA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51F6"/>
    <w:rsid w:val="009E7953"/>
    <w:rsid w:val="009F1C11"/>
    <w:rsid w:val="009F30BC"/>
    <w:rsid w:val="009F3475"/>
    <w:rsid w:val="009F4B60"/>
    <w:rsid w:val="009F5CE5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174E"/>
    <w:rsid w:val="00A31D02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06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448E"/>
    <w:rsid w:val="00B358E8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339"/>
    <w:rsid w:val="00B77C84"/>
    <w:rsid w:val="00B84A80"/>
    <w:rsid w:val="00B859FC"/>
    <w:rsid w:val="00BA0F84"/>
    <w:rsid w:val="00BA38F9"/>
    <w:rsid w:val="00BA4654"/>
    <w:rsid w:val="00BA4AB6"/>
    <w:rsid w:val="00BA61CE"/>
    <w:rsid w:val="00BB42B3"/>
    <w:rsid w:val="00BB5564"/>
    <w:rsid w:val="00BB5E86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C54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2F05"/>
    <w:rsid w:val="00EA4368"/>
    <w:rsid w:val="00EA43B3"/>
    <w:rsid w:val="00EA4429"/>
    <w:rsid w:val="00EA7E93"/>
    <w:rsid w:val="00EB05F6"/>
    <w:rsid w:val="00EB2552"/>
    <w:rsid w:val="00EB5745"/>
    <w:rsid w:val="00EC078D"/>
    <w:rsid w:val="00EC7E21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5D1D"/>
    <w:rsid w:val="00F3656C"/>
    <w:rsid w:val="00F36C96"/>
    <w:rsid w:val="00F3758A"/>
    <w:rsid w:val="00F41C38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YerTutucuMetni">
    <w:name w:val="Placeholder Text"/>
    <w:basedOn w:val="VarsaylanParagrafYazTipi"/>
    <w:uiPriority w:val="99"/>
    <w:semiHidden/>
    <w:rsid w:val="00C524CA"/>
    <w:rPr>
      <w:color w:val="808080"/>
    </w:rPr>
  </w:style>
  <w:style w:type="character" w:customStyle="1" w:styleId="Stil4">
    <w:name w:val="Stil4"/>
    <w:basedOn w:val="VarsaylanParagrafYazTipi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VarsaylanParagrafYazTipi"/>
    <w:uiPriority w:val="1"/>
    <w:rsid w:val="00C524CA"/>
  </w:style>
  <w:style w:type="character" w:customStyle="1" w:styleId="Stil12">
    <w:name w:val="Stil12"/>
    <w:basedOn w:val="VarsaylanParagrafYazTipi"/>
    <w:uiPriority w:val="1"/>
    <w:rsid w:val="0063345F"/>
    <w:rPr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F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70_cd_khk_kapak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5E77BBE9E146FEB2282C16D9680D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689E60-F239-4655-8D4D-77D8B686C8B7}"/>
      </w:docPartPr>
      <w:docPartBody>
        <w:p w:rsidR="00BD1AC0" w:rsidRDefault="00BE2FEA">
          <w:pPr>
            <w:pStyle w:val="3D5E77BBE9E146FEB2282C16D9680DC9"/>
          </w:pPr>
          <w:r w:rsidRPr="00B9799F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2FEA"/>
    <w:rsid w:val="00BD1AC0"/>
    <w:rsid w:val="00BE2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A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D1AC0"/>
    <w:rPr>
      <w:color w:val="808080"/>
    </w:rPr>
  </w:style>
  <w:style w:type="paragraph" w:customStyle="1" w:styleId="3D5E77BBE9E146FEB2282C16D9680DC9">
    <w:name w:val="3D5E77BBE9E146FEB2282C16D9680DC9"/>
    <w:rsid w:val="00BD1AC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70_cd_khk_kapak_sablon</Template>
  <TotalTime>2</TotalTime>
  <Pages>1</Pages>
  <Words>7</Words>
  <Characters>44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2</cp:revision>
  <dcterms:created xsi:type="dcterms:W3CDTF">2018-03-16T11:57:00Z</dcterms:created>
  <dcterms:modified xsi:type="dcterms:W3CDTF">2018-03-29T12:13:00Z</dcterms:modified>
</cp:coreProperties>
</file>