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4CA" w:rsidRPr="007D1879" w:rsidRDefault="00070E3D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line id="Düz Bağlayıcı 17" o:spid="_x0000_s1026" style="position:absolute;left:0;text-align:left;z-index:251679744;visibility:visible;mso-height-relative:margin" from="53.75pt,6.9pt" to="53.7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" strokecolor="red" strokeweight=".5pt">
            <v:stroke dashstyle="longDash" joinstyle="miter"/>
          </v:line>
        </w:pict>
      </w:r>
      <w:r>
        <w:rPr>
          <w:b/>
          <w:bCs/>
          <w:sz w:val="16"/>
          <w:szCs w:val="16"/>
          <w:lang w:val="tr-TR" w:eastAsia="tr-TR"/>
        </w:rPr>
        <w:pict>
          <v:line id="Düz Bağlayıcı 8" o:spid="_x0000_s1044" style="position:absolute;left:0;text-align:left;z-index:251677696;visibility:visible;mso-height-relative:margin" from="370.35pt,6.9pt" to="370.3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" strokecolor="red" strokeweight=".5pt">
            <v:stroke dashstyle="longDash" joinstyle="miter"/>
          </v:line>
        </w:pict>
      </w:r>
      <w:r w:rsidRPr="00070E3D">
        <w:rPr>
          <w:b/>
          <w:bCs/>
          <w:color w:val="FF0000"/>
          <w:sz w:val="16"/>
          <w:szCs w:val="16"/>
          <w:lang w:val="tr-TR" w:eastAsia="tr-TR"/>
        </w:rPr>
        <w:pict>
          <v:line id="Düz Bağlayıcı 6" o:spid="_x0000_s1043" style="position:absolute;left:0;text-align:left;z-index:251676672;visibility:visible;mso-height-relative:margin" from="53.65pt,7.05pt" to="370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" strokecolor="red" strokeweight=".5pt">
            <v:stroke dashstyle="longDash" joinstyle="miter"/>
          </v:line>
        </w:pict>
      </w:r>
    </w:p>
    <w:p w:rsidR="00C524CA" w:rsidRPr="007D1879" w:rsidRDefault="00070E3D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6" o:spid="_x0000_s1042" type="#_x0000_t202" style="position:absolute;left:0;text-align:left;margin-left:325.2pt;margin-top:85.8pt;width:45.15pt;height:36.4pt;z-index:25167155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3683" cy="353683"/>
                        <wp:effectExtent l="0" t="0" r="8890" b="8890"/>
                        <wp:docPr id="2" name="Resim 2" descr="fbe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be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854" cy="372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7" o:spid="_x0000_s1027" type="#_x0000_t202" style="position:absolute;left:0;text-align:left;margin-left:52.45pt;margin-top:82.85pt;width:44.15pt;height:39.1pt;z-index:25167052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79562" cy="359077"/>
                        <wp:effectExtent l="0" t="0" r="1905" b="3175"/>
                        <wp:docPr id="3" name="Resim 3" descr="IU_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U_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029" cy="373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2" o:spid="_x0000_s1028" type="#_x0000_t202" style="position:absolute;left:0;text-align:left;margin-left:108.65pt;margin-top:83.3pt;width:3in;height:42.65pt;z-index:25166950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" o:allowincell="f" o:allowoverlap="f" stroked="f">
            <v:textbox>
              <w:txbxContent>
                <w:p w:rsidR="002970DF" w:rsidRPr="002970DF" w:rsidRDefault="002970DF" w:rsidP="002970DF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2970DF">
                    <w:rPr>
                      <w:b/>
                      <w:bCs/>
                      <w:sz w:val="16"/>
                      <w:szCs w:val="16"/>
                      <w:lang w:val="tr-TR"/>
                    </w:rPr>
                    <w:t>T.C.</w:t>
                  </w:r>
                </w:p>
                <w:p w:rsidR="002970DF" w:rsidRPr="002970DF" w:rsidRDefault="002970DF" w:rsidP="002970DF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2970DF">
                    <w:rPr>
                      <w:b/>
                      <w:bCs/>
                      <w:sz w:val="16"/>
                      <w:szCs w:val="16"/>
                      <w:lang w:val="tr-TR"/>
                    </w:rPr>
                    <w:t>İSTANBUL UNIVERSITY</w:t>
                  </w:r>
                </w:p>
                <w:p w:rsidR="002970DF" w:rsidRPr="002970DF" w:rsidRDefault="002970DF" w:rsidP="002970DF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2970DF">
                    <w:rPr>
                      <w:b/>
                      <w:bCs/>
                      <w:sz w:val="16"/>
                      <w:szCs w:val="16"/>
                    </w:rPr>
                    <w:t>INSTITUTE OF GRADUATE STUDIES IN SCIENCE AND ENGINEERING</w:t>
                  </w:r>
                </w:p>
                <w:p w:rsidR="00C524CA" w:rsidRPr="002970DF" w:rsidRDefault="00C524CA" w:rsidP="00C524CA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070E3D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29" type="#_x0000_t202" style="position:absolute;left:0;text-align:left;margin-left:159.2pt;margin-top:127.65pt;width:115.2pt;height:17.6pt;z-index:25167360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" stroked="f">
            <v:textbox>
              <w:txbxContent>
                <w:permStart w:id="0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Select Type of Thesis"/>
                    <w:tag w:val="Select Type of Thesis"/>
                    <w:id w:val="470407308"/>
                    <w:lock w:val="sdtLocked"/>
                    <w:placeholder>
                      <w:docPart w:val="7DD647B942214EB0B77E0A32F6F91028"/>
                    </w:placeholder>
                    <w:dropDownList>
                      <w:listItem w:displayText="Type of Thesis" w:value="Type of Thesis"/>
                      <w:listItem w:displayText="M.Sc. THESIS" w:value="M.Sc. THESIS"/>
                      <w:listItem w:displayText="Ph.D. THESIS" w:value="Ph.D. THESIS"/>
                    </w:dropDownList>
                  </w:sdtPr>
                  <w:sdtContent>
                    <w:p w:rsidR="00A3174E" w:rsidRPr="00A3174E" w:rsidRDefault="00A3174E" w:rsidP="00A3174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3174E">
                        <w:rPr>
                          <w:b/>
                          <w:sz w:val="16"/>
                          <w:szCs w:val="16"/>
                        </w:rPr>
                        <w:t>Type of Thesis</w:t>
                      </w:r>
                    </w:p>
                  </w:sdtContent>
                </w:sdt>
                <w:permEnd w:id="0" w:displacedByCustomXml="prev"/>
                <w:p w:rsidR="007D1879" w:rsidRPr="00A3174E" w:rsidRDefault="007D1879" w:rsidP="007D187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070E3D" w:rsidP="00C524CA">
      <w:pPr>
        <w:spacing w:line="240" w:lineRule="auto"/>
        <w:ind w:right="-39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tr-TR"/>
        </w:rPr>
        <w:pict>
          <v:shape id="_x0000_s1030" type="#_x0000_t202" style="position:absolute;left:0;text-align:left;margin-left:61.65pt;margin-top:148.5pt;width:301.4pt;height:158.1pt;z-index:-25165619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" strokeweight="4.5pt">
            <v:stroke linestyle="thickThin"/>
            <v:textbox>
              <w:txbxContent>
                <w:p w:rsidR="00C524CA" w:rsidRDefault="00C524CA" w:rsidP="00C524CA"/>
                <w:p w:rsidR="00C524CA" w:rsidRDefault="00C524CA" w:rsidP="00C524CA"/>
                <w:p w:rsidR="00732331" w:rsidRPr="0009449E" w:rsidRDefault="00732331" w:rsidP="0073233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</w:txbxContent>
            </v:textbox>
            <w10:wrap anchory="page"/>
          </v:shape>
        </w:pict>
      </w:r>
    </w:p>
    <w:p w:rsidR="00C524CA" w:rsidRPr="007D1879" w:rsidRDefault="00070E3D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1" type="#_x0000_t202" style="position:absolute;left:0;text-align:left;margin-left:66.65pt;margin-top:152.65pt;width:291.4pt;height:39pt;z-index:25166233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" stroked="f">
            <v:textbox>
              <w:txbxContent>
                <w:permStart w:id="1" w:edGrp="everyone" w:displacedByCustomXml="next"/>
                <w:sdt>
                  <w:sdtPr>
                    <w:rPr>
                      <w:rStyle w:val="Stil11"/>
                      <w:b/>
                      <w:sz w:val="16"/>
                      <w:szCs w:val="16"/>
                    </w:rPr>
                    <w:alias w:val="Enter Thesis Title (All words in capital letters)"/>
                    <w:tag w:val="Enter Thesis Title (All words in capital letters)"/>
                    <w:id w:val="1812677336"/>
                    <w:lock w:val="sdtLocked"/>
                  </w:sdtPr>
                  <w:sdtEndPr>
                    <w:rPr>
                      <w:rStyle w:val="Stil4"/>
                      <w:caps/>
                    </w:rPr>
                  </w:sdtEndPr>
                  <w:sdtContent>
                    <w:p w:rsidR="00A3174E" w:rsidRPr="00A3174E" w:rsidRDefault="00A3174E" w:rsidP="00A3174E">
                      <w:pPr>
                        <w:spacing w:line="276" w:lineRule="auto"/>
                        <w:ind w:right="-8"/>
                        <w:jc w:val="center"/>
                        <w:rPr>
                          <w:rStyle w:val="Stil4"/>
                          <w:b/>
                          <w:sz w:val="16"/>
                          <w:szCs w:val="16"/>
                        </w:rPr>
                      </w:pPr>
                      <w:r w:rsidRPr="00A3174E">
                        <w:rPr>
                          <w:rStyle w:val="Stil11"/>
                          <w:b/>
                          <w:sz w:val="16"/>
                          <w:szCs w:val="16"/>
                        </w:rPr>
                        <w:t xml:space="preserve">THESIS TITLE </w:t>
                      </w:r>
                    </w:p>
                  </w:sdtContent>
                </w:sdt>
                <w:permEnd w:id="1" w:displacedByCustomXml="prev"/>
                <w:p w:rsidR="00C524CA" w:rsidRPr="007D1879" w:rsidRDefault="00C524CA" w:rsidP="00C524CA">
                  <w:pPr>
                    <w:spacing w:line="276" w:lineRule="auto"/>
                    <w:ind w:right="-8"/>
                    <w:jc w:val="center"/>
                    <w:rPr>
                      <w:rStyle w:val="Stil4"/>
                      <w:b/>
                      <w:sz w:val="16"/>
                      <w:szCs w:val="16"/>
                    </w:rPr>
                  </w:pPr>
                </w:p>
                <w:p w:rsidR="00C524CA" w:rsidRDefault="00C524CA" w:rsidP="00C524CA">
                  <w:pPr>
                    <w:spacing w:line="240" w:lineRule="auto"/>
                    <w:ind w:right="-390"/>
                    <w:jc w:val="center"/>
                    <w:rPr>
                      <w:rStyle w:val="Stil4"/>
                      <w:b/>
                    </w:rPr>
                  </w:pPr>
                </w:p>
                <w:p w:rsidR="00C524CA" w:rsidRPr="002F036B" w:rsidRDefault="00C524CA" w:rsidP="00C524CA">
                  <w:pPr>
                    <w:spacing w:line="240" w:lineRule="auto"/>
                    <w:ind w:right="-390"/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070E3D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2" type="#_x0000_t202" style="position:absolute;left:0;text-align:left;margin-left:135.8pt;margin-top:188.55pt;width:158.25pt;height:17.65pt;z-index:25166336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" stroked="f">
            <v:textbox>
              <w:txbxContent>
                <w:permStart w:id="2" w:edGrp="everyone"/>
                <w:p w:rsidR="00C524CA" w:rsidRPr="00732331" w:rsidRDefault="00070E3D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Name SURNAME of Student"/>
                      <w:tag w:val="Name SURNAME of Student"/>
                      <w:id w:val="1088271096"/>
                      <w:lock w:val="sdtLocked"/>
                      <w:comboBox>
                        <w:listItem w:displayText="Name SURNAME" w:value="Name SURNAME"/>
                      </w:comboBox>
                    </w:sdtPr>
                    <w:sdtContent>
                      <w:r w:rsidR="00A3174E" w:rsidRPr="00732331">
                        <w:rPr>
                          <w:b/>
                          <w:sz w:val="16"/>
                          <w:szCs w:val="16"/>
                        </w:rPr>
                        <w:t>Name SURNAME</w:t>
                      </w:r>
                    </w:sdtContent>
                  </w:sdt>
                  <w:permEnd w:id="2"/>
                </w:p>
              </w:txbxContent>
            </v:textbox>
            <w10:wrap type="square" anchory="page"/>
          </v:shape>
        </w:pict>
      </w:r>
    </w:p>
    <w:p w:rsidR="00C524CA" w:rsidRPr="007D1879" w:rsidRDefault="00070E3D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3" type="#_x0000_t202" style="position:absolute;left:0;text-align:left;margin-left:103.7pt;margin-top:201.3pt;width:224.8pt;height:17.85pt;z-index:25166540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" stroked="f">
            <v:textbox>
              <w:txbxContent>
                <w:permStart w:id="3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Select Name of Department"/>
                    <w:tag w:val="Select Name of Department"/>
                    <w:id w:val="810594463"/>
                    <w:lock w:val="sdtLocked"/>
                    <w:dropDownList>
                      <w:listItem w:displayText="Department" w:value="Department"/>
                      <w:listItem w:displayText="Department of Bio and Nanotechnology Engineering" w:value="Department of Bio and Nanotechnology Engineering"/>
                      <w:listItem w:displayText="Department of Biology" w:value="Department of Biology"/>
                      <w:listItem w:displayText="Department of Biomedical Engineering" w:value="Department of Biomedical Engineering"/>
                      <w:listItem w:displayText="Department of Biotechnology" w:value="Department of Biotechnology"/>
                      <w:listItem w:displayText="Department of Chemistry" w:value="Department of Chemistry"/>
                      <w:listItem w:displayText="Department of Civil and Infrastructure Engineering" w:value="Department of Civil and Infrastructure Engineering"/>
                      <w:listItem w:displayText="Department of Civil Engineering" w:value="Department of Civil Engineering"/>
                      <w:listItem w:displayText="Department of Computer Engineering" w:value="Department of Computer Engineering"/>
                      <w:listItem w:displayText="Department of Electrical and Electronic Engineering" w:value="Department of Electrical and Electronic Engineering"/>
                      <w:listItem w:displayText="Department of Engineering and Technology Management" w:value="Department of Engineering and Technology Management"/>
                      <w:listItem w:displayText="Department of Environmental Engineering" w:value="Department of Environmental Engineering"/>
                      <w:listItem w:displayText="Department of Genetics and Bioengineering" w:value="Department of Genetics and Bioengineering"/>
                      <w:listItem w:displayText="Department of Industrial Engineering" w:value="Department of Industrial Engineering"/>
                      <w:listItem w:displayText="Department of Mathematics" w:value="Department of Mathematics"/>
                      <w:listItem w:displayText="Department of Nanoscience and Nanoengineering" w:value="Department of Nanoscience and Nanoengineering"/>
                      <w:listItem w:displayText="Department of Physics" w:value="Department of Physics"/>
                    </w:dropDownList>
                  </w:sdtPr>
                  <w:sdtContent>
                    <w:p w:rsidR="00A3174E" w:rsidRPr="00A3174E" w:rsidRDefault="00A3174E" w:rsidP="00A3174E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3174E">
                        <w:rPr>
                          <w:b/>
                          <w:sz w:val="16"/>
                          <w:szCs w:val="16"/>
                        </w:rPr>
                        <w:t>Department</w:t>
                      </w:r>
                    </w:p>
                  </w:sdtContent>
                </w:sdt>
                <w:permEnd w:id="3" w:displacedByCustomXml="prev"/>
                <w:p w:rsidR="00C524CA" w:rsidRPr="007D1879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D969E6" w:rsidRDefault="00C524CA" w:rsidP="00C524CA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070E3D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4" type="#_x0000_t202" style="position:absolute;left:0;text-align:left;margin-left:106.4pt;margin-top:215.65pt;width:218.05pt;height:16.95pt;z-index:25166438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" stroked="f">
            <v:textbox>
              <w:txbxContent>
                <w:permStart w:id="4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Select Name of Proramme"/>
                    <w:tag w:val="Select Name of Proramme"/>
                    <w:id w:val="-394504630"/>
                    <w:lock w:val="sdtLocked"/>
                    <w:dropDownList>
                      <w:listItem w:displayText="Programme" w:value="Programme"/>
                      <w:listItem w:displayText="Bio and Nanotechnology Engineering Programme" w:value="Bio and Nanotechnology Engineering Programme"/>
                      <w:listItem w:displayText="Biology Programme" w:value="Biology Programme"/>
                      <w:listItem w:displayText="Biomedical Engineering Programme" w:value="Biomedical Engineering Programme"/>
                      <w:listItem w:displayText="Biotechnology Programme" w:value="Biotechnology Programme"/>
                      <w:listItem w:displayText="Chemistry Programme" w:value="Chemistry Programme"/>
                      <w:listItem w:displayText="Civil and Infrastructure Engineering Programme" w:value="Civil and Infrastructure Engineering Programme"/>
                      <w:listItem w:displayText="Civil Engineering Programme" w:value="Civil Engineering Programme"/>
                      <w:listItem w:displayText="Computer Engineering Programme" w:value="Computer Engineering Programme"/>
                      <w:listItem w:displayText="Electrical and Electronic Engineering Programme" w:value="Electrical and Electronic Engineering Programme"/>
                      <w:listItem w:displayText="Engineering and Technology Management Programme" w:value="Engineering and Technology Management Programme"/>
                      <w:listItem w:displayText="Environmental Engineering Programme" w:value="Environmental Engineering Programme"/>
                      <w:listItem w:displayText="Genetics and Bioengineering Programme" w:value="Genetics and Bioengineering Programme"/>
                      <w:listItem w:displayText="Industrial Engineering Programme" w:value="Industrial Engineering Programme"/>
                      <w:listItem w:displayText="Mathematics Programme" w:value="Mathematics Programme"/>
                      <w:listItem w:displayText="Nanoscience and Nanoengineering Programme" w:value="Nanoscience and Nanoengineering Programme"/>
                      <w:listItem w:displayText="Physics Programme" w:value="Physics Programme"/>
                    </w:dropDownList>
                  </w:sdtPr>
                  <w:sdtContent>
                    <w:p w:rsidR="00A3174E" w:rsidRPr="00A3174E" w:rsidRDefault="00A3174E" w:rsidP="00A3174E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3174E">
                        <w:rPr>
                          <w:b/>
                          <w:sz w:val="16"/>
                          <w:szCs w:val="16"/>
                        </w:rPr>
                        <w:t>Programme</w:t>
                      </w:r>
                    </w:p>
                  </w:sdtContent>
                </w:sdt>
                <w:permEnd w:id="4" w:displacedByCustomXml="prev"/>
                <w:p w:rsidR="00C524CA" w:rsidRDefault="00C524CA" w:rsidP="00C524CA">
                  <w:pPr>
                    <w:jc w:val="center"/>
                    <w:rPr>
                      <w:b/>
                    </w:rPr>
                  </w:pPr>
                </w:p>
                <w:p w:rsidR="00C524CA" w:rsidRPr="00D969E6" w:rsidRDefault="00C524CA" w:rsidP="00C524CA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070E3D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5" type="#_x0000_t202" style="position:absolute;left:0;text-align:left;margin-left:69.55pt;margin-top:228.75pt;width:281pt;height:17.2pt;z-index:25168179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" stroked="f">
            <v:textbox>
              <w:txbxContent>
                <w:permStart w:id="5" w:edGrp="everyone"/>
                <w:p w:rsidR="00732331" w:rsidRPr="0009449E" w:rsidRDefault="00070E3D" w:rsidP="00732331">
                  <w:pPr>
                    <w:ind w:left="-142" w:right="-351" w:hanging="142"/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Select Ph. D. or M. Sc. Student"/>
                      <w:tag w:val="Select Ph. D. or M. Sc. Student"/>
                      <w:id w:val="-1858349028"/>
                      <w:lock w:val="sdtLocked"/>
                      <w:comboBox>
                        <w:listItem w:displayText="Ph. D. or M. Sc." w:value="Ph. D. or M. Sc."/>
                        <w:listItem w:displayText="Ph. D. Student" w:value="Ph. D. Student"/>
                        <w:listItem w:displayText="M. Sc. Student" w:value="M. Sc. Student"/>
                      </w:comboBox>
                    </w:sdtPr>
                    <w:sdtContent>
                      <w:proofErr w:type="spellStart"/>
                      <w:r w:rsidR="00EA2F05">
                        <w:rPr>
                          <w:b/>
                          <w:sz w:val="16"/>
                          <w:szCs w:val="16"/>
                        </w:rPr>
                        <w:t>Ph</w:t>
                      </w:r>
                      <w:proofErr w:type="spellEnd"/>
                      <w:r w:rsidR="00EA2F05">
                        <w:rPr>
                          <w:b/>
                          <w:sz w:val="16"/>
                          <w:szCs w:val="16"/>
                        </w:rPr>
                        <w:t xml:space="preserve">. D. </w:t>
                      </w:r>
                      <w:proofErr w:type="spellStart"/>
                      <w:r w:rsidR="00EA2F05">
                        <w:rPr>
                          <w:b/>
                          <w:sz w:val="16"/>
                          <w:szCs w:val="16"/>
                        </w:rPr>
                        <w:t>or</w:t>
                      </w:r>
                      <w:proofErr w:type="spellEnd"/>
                      <w:r w:rsidR="00EA2F05">
                        <w:rPr>
                          <w:b/>
                          <w:sz w:val="16"/>
                          <w:szCs w:val="16"/>
                        </w:rPr>
                        <w:t xml:space="preserve"> M. </w:t>
                      </w:r>
                      <w:proofErr w:type="spellStart"/>
                      <w:r w:rsidR="00EA2F05">
                        <w:rPr>
                          <w:b/>
                          <w:sz w:val="16"/>
                          <w:szCs w:val="16"/>
                        </w:rPr>
                        <w:t>Sc</w:t>
                      </w:r>
                      <w:proofErr w:type="spellEnd"/>
                      <w:r w:rsidR="00EA2F05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sdtContent>
                  </w:sdt>
                  <w:permEnd w:id="5"/>
                  <w:r w:rsidR="00732331" w:rsidRPr="0009449E">
                    <w:rPr>
                      <w:b/>
                      <w:sz w:val="16"/>
                      <w:szCs w:val="16"/>
                    </w:rPr>
                    <w:t xml:space="preserve"> Transferred From Fatih Unıversıty Whıch Has Been Closed</w:t>
                  </w:r>
                </w:p>
                <w:p w:rsidR="00732331" w:rsidRPr="007D1879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</w:rPr>
                  </w:pPr>
                </w:p>
                <w:p w:rsidR="00732331" w:rsidRPr="007D1879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7D1879" w:rsidRDefault="00732331" w:rsidP="00732331">
                  <w:pPr>
                    <w:spacing w:after="0" w:line="276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7D1879" w:rsidRDefault="00732331" w:rsidP="00732331">
                  <w:pPr>
                    <w:spacing w:after="0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070E3D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6" type="#_x0000_t202" style="position:absolute;left:0;text-align:left;margin-left:104pt;margin-top:241.75pt;width:225.05pt;height:25.1pt;z-index:25166643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" stroked="f">
            <v:textbox>
              <w:txbxContent>
                <w:p w:rsidR="00C524CA" w:rsidRPr="007D1879" w:rsidRDefault="00F46D30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Supervisor</w:t>
                  </w:r>
                </w:p>
                <w:permStart w:id="6" w:edGrp="everyone"/>
                <w:p w:rsidR="00F35D1D" w:rsidRDefault="00070E3D" w:rsidP="00F35D1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Select Academic Title"/>
                      <w:tag w:val="Select Academic Title"/>
                      <w:id w:val="1839191411"/>
                      <w:lock w:val="sdtLocked"/>
                      <w:dropDownList>
                        <w:listItem w:displayText="Academic Title" w:value="Academic Title"/>
                        <w:listItem w:displayText="Prof. Dr." w:value="Prof. Dr."/>
                        <w:listItem w:displayText="Assoc. Prof. Dr." w:value="Assoc. Prof. Dr."/>
                        <w:listItem w:displayText="Dr. Assist. Prof. " w:value="Dr. Assist. Prof. "/>
                      </w:dropDownList>
                    </w:sdtPr>
                    <w:sdtContent>
                      <w:r w:rsidR="00F35D1D" w:rsidRPr="00F35D1D">
                        <w:rPr>
                          <w:b/>
                          <w:sz w:val="16"/>
                          <w:szCs w:val="16"/>
                        </w:rPr>
                        <w:t>Academic Title</w:t>
                      </w:r>
                    </w:sdtContent>
                  </w:sdt>
                  <w:permStart w:id="7" w:edGrp="everyone"/>
                  <w:permEnd w:id="6"/>
                  <w:sdt>
                    <w:sdtPr>
                      <w:rPr>
                        <w:b/>
                        <w:sz w:val="16"/>
                        <w:szCs w:val="16"/>
                      </w:rPr>
                      <w:alias w:val="Name SURNAME of Supervisor"/>
                      <w:tag w:val="Name SURNAME"/>
                      <w:id w:val="-283663820"/>
                      <w:lock w:val="sdtLocked"/>
                      <w:comboBox>
                        <w:listItem w:displayText="Name SURNAME" w:value="Name SURNAME"/>
                      </w:comboBox>
                    </w:sdtPr>
                    <w:sdtContent>
                      <w:r w:rsidR="00F35D1D" w:rsidRPr="00F35D1D">
                        <w:rPr>
                          <w:b/>
                          <w:sz w:val="16"/>
                          <w:szCs w:val="16"/>
                        </w:rPr>
                        <w:t>Name SURNAME</w:t>
                      </w:r>
                    </w:sdtContent>
                  </w:sdt>
                  <w:permEnd w:id="7"/>
                </w:p>
                <w:p w:rsidR="00C524CA" w:rsidRPr="007D1879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1879" w:rsidRDefault="00C524CA" w:rsidP="00C524CA">
                  <w:pPr>
                    <w:spacing w:after="0" w:line="276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1879" w:rsidRDefault="00C524CA" w:rsidP="00C524CA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070E3D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7" type="#_x0000_t202" style="position:absolute;left:0;text-align:left;margin-left:107.3pt;margin-top:263.7pt;width:215.25pt;height:26pt;z-index:25166745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" stroked="f">
            <v:textbox>
              <w:txbxContent>
                <w:p w:rsidR="00C524CA" w:rsidRPr="007D1879" w:rsidRDefault="00F46D30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permStart w:id="8" w:edGrp="everyone"/>
                  <w:proofErr w:type="spellStart"/>
                  <w:r>
                    <w:rPr>
                      <w:b/>
                      <w:sz w:val="16"/>
                      <w:szCs w:val="16"/>
                    </w:rPr>
                    <w:t>Co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>-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Supervisor</w:t>
                  </w:r>
                  <w:proofErr w:type="spellEnd"/>
                </w:p>
                <w:p w:rsidR="00F35D1D" w:rsidRDefault="00070E3D" w:rsidP="00F35D1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Select Academic Title"/>
                      <w:tag w:val="Select Academic Title"/>
                      <w:id w:val="-1052305199"/>
                      <w:dropDownList>
                        <w:listItem w:displayText="Academic Title" w:value="Academic Title"/>
                        <w:listItem w:displayText="Prof. Dr." w:value="Prof. Dr."/>
                        <w:listItem w:displayText="Assoc. Prof. Dr." w:value="Assoc. Prof. Dr."/>
                        <w:listItem w:displayText="Dr. Assist. Prof. " w:value="Dr. Assist. Prof. "/>
                        <w:listItem w:displayText="Dr." w:value="Dr."/>
                      </w:dropDownList>
                    </w:sdtPr>
                    <w:sdtContent>
                      <w:r w:rsidR="00F35D1D" w:rsidRPr="00F35D1D">
                        <w:rPr>
                          <w:b/>
                          <w:sz w:val="16"/>
                          <w:szCs w:val="16"/>
                        </w:rPr>
                        <w:t>Academic Title</w:t>
                      </w:r>
                    </w:sdtContent>
                  </w:sdt>
                  <w:sdt>
                    <w:sdtPr>
                      <w:rPr>
                        <w:b/>
                        <w:sz w:val="16"/>
                        <w:szCs w:val="16"/>
                      </w:rPr>
                      <w:alias w:val="Name SURNAME (If there is not, must be deleted)"/>
                      <w:tag w:val="Name SURNAME (If there is not, must be deleted)"/>
                      <w:id w:val="-451486236"/>
                      <w:comboBox>
                        <w:listItem w:displayText="Name SURNAME" w:value="Name SURNAME"/>
                      </w:comboBox>
                    </w:sdtPr>
                    <w:sdtContent>
                      <w:r w:rsidR="00F35D1D" w:rsidRPr="00F35D1D">
                        <w:rPr>
                          <w:b/>
                          <w:sz w:val="16"/>
                          <w:szCs w:val="16"/>
                        </w:rPr>
                        <w:t>Name SURNAME</w:t>
                      </w:r>
                    </w:sdtContent>
                  </w:sdt>
                </w:p>
                <w:permEnd w:id="8"/>
                <w:p w:rsidR="00C524CA" w:rsidRPr="007D1879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070E3D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8" type="#_x0000_t202" style="position:absolute;left:0;text-align:left;margin-left:125.05pt;margin-top:287.3pt;width:183.4pt;height:17.2pt;z-index:25166848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" stroked="f">
            <v:textbox>
              <w:txbxContent>
                <w:permStart w:id="9" w:edGrp="everyone" w:displacedByCustomXml="next"/>
                <w:sdt>
                  <w:sdtPr>
                    <w:rPr>
                      <w:b/>
                      <w:color w:val="000000" w:themeColor="text1"/>
                      <w:sz w:val="16"/>
                      <w:szCs w:val="16"/>
                    </w:rPr>
                    <w:alias w:val="Select Date of Thesis Defence (Month, Year)"/>
                    <w:tag w:val="Select Date of Thesis Defence (Month, Year)"/>
                    <w:id w:val="2093346304"/>
                    <w:lock w:val="sdtLocked"/>
                    <w:showingPlcHdr/>
                    <w:date w:fullDate="2016-05-11T00:00:00Z">
                      <w:dateFormat w:val="MMMM, yyyy"/>
                      <w:lid w:val="en-US"/>
                      <w:storeMappedDataAs w:val="dateTime"/>
                      <w:calendar w:val="gregorian"/>
                    </w:date>
                  </w:sdtPr>
                  <w:sdtEndPr>
                    <w:rPr>
                      <w:color w:val="auto"/>
                    </w:rPr>
                  </w:sdtEndPr>
                  <w:sdtContent>
                    <w:p w:rsidR="00F35D1D" w:rsidRPr="00F35D1D" w:rsidRDefault="00F35D1D" w:rsidP="00F35D1D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35D1D">
                        <w:rPr>
                          <w:rStyle w:val="YerTutucuMetni"/>
                          <w:sz w:val="16"/>
                          <w:szCs w:val="16"/>
                        </w:rPr>
                        <w:t>Tarih girmek için burayı tıklatın.</w:t>
                      </w:r>
                    </w:p>
                  </w:sdtContent>
                </w:sdt>
                <w:permEnd w:id="9" w:displacedByCustomXml="prev"/>
                <w:p w:rsidR="00C524CA" w:rsidRPr="007D1879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6714BF" w:rsidRPr="007D1879" w:rsidRDefault="00070E3D" w:rsidP="006714BF">
      <w:pPr>
        <w:pStyle w:val="TezMetni10aralkl"/>
        <w:rPr>
          <w:sz w:val="16"/>
          <w:szCs w:val="16"/>
        </w:rPr>
      </w:pPr>
      <w:r w:rsidRPr="00070E3D">
        <w:rPr>
          <w:b/>
          <w:bCs/>
          <w:sz w:val="16"/>
          <w:szCs w:val="16"/>
          <w:lang w:val="tr-TR" w:eastAsia="tr-TR"/>
        </w:rPr>
        <w:pict>
          <v:shape id="Metin Kutusu 20" o:spid="_x0000_s1039" type="#_x0000_t202" style="position:absolute;left:0;text-align:left;margin-left:59.35pt;margin-top:309.65pt;width:156.35pt;height:16.25pt;z-index:-251632640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" o:allowoverlap="f" fillcolor="white [3201]" stroked="f" strokeweight=".5pt">
            <v:textbox>
              <w:txbxContent>
                <w:permStart w:id="10" w:edGrp="everyone"/>
                <w:p w:rsidR="00EC7E21" w:rsidRPr="007D1879" w:rsidRDefault="00070E3D" w:rsidP="00EC7E21">
                  <w:pPr>
                    <w:jc w:val="left"/>
                    <w:rPr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Enter Reference number received from YOK page"/>
                      <w:tag w:val="Enter Reference number received from YOK page"/>
                      <w:id w:val="399796494"/>
                      <w:lock w:val="sdtLocked"/>
                      <w:showingPlcHdr/>
                    </w:sdtPr>
                    <w:sdtContent>
                      <w:r w:rsidR="00EC7E21" w:rsidRPr="00B00544">
                        <w:rPr>
                          <w:rStyle w:val="YerTutucuMetni"/>
                          <w:rFonts w:eastAsiaTheme="minorHAnsi"/>
                          <w:b/>
                          <w:sz w:val="16"/>
                          <w:szCs w:val="16"/>
                        </w:rPr>
                        <w:t>Metin girmek için burayı tıklatın.</w:t>
                      </w:r>
                    </w:sdtContent>
                  </w:sdt>
                  <w:permEnd w:id="10"/>
                  <w:r w:rsidR="00EC7E21" w:rsidRPr="007D1879">
                    <w:rPr>
                      <w:sz w:val="16"/>
                      <w:szCs w:val="16"/>
                    </w:rPr>
                    <w:t>.pdf</w:t>
                  </w:r>
                </w:p>
              </w:txbxContent>
            </v:textbox>
            <w10:wrap anchory="page"/>
          </v:shape>
        </w:pict>
      </w:r>
      <w:r w:rsidRPr="00070E3D">
        <w:rPr>
          <w:b/>
          <w:bCs/>
          <w:sz w:val="16"/>
          <w:szCs w:val="16"/>
          <w:lang w:val="tr-TR" w:eastAsia="tr-TR"/>
        </w:rPr>
        <w:pict>
          <v:shape id="Metin Kutusu 1" o:spid="_x0000_s1040" type="#_x0000_t202" style="position:absolute;left:0;text-align:left;margin-left:311.1pt;margin-top:310.4pt;width:56.45pt;height:16.95pt;z-index:-251657216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" o:allowoverlap="f" fillcolor="white [3201]" stroked="f" strokeweight=".5pt">
            <v:textbox>
              <w:txbxContent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  <w:r w:rsidRPr="007D1879">
                    <w:rPr>
                      <w:b/>
                      <w:bCs/>
                      <w:sz w:val="16"/>
                      <w:szCs w:val="16"/>
                    </w:rPr>
                    <w:t>İSTANBUL</w:t>
                  </w:r>
                </w:p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y="page"/>
          </v:shape>
        </w:pict>
      </w:r>
    </w:p>
    <w:p w:rsidR="007D1879" w:rsidRDefault="00475140" w:rsidP="00C524CA">
      <w:pPr>
        <w:pStyle w:val="TezMetni10aralkl"/>
        <w:rPr>
          <w:sz w:val="16"/>
          <w:szCs w:val="16"/>
        </w:rPr>
      </w:pPr>
      <w:r w:rsidRPr="00474650">
        <w:rPr>
          <w:sz w:val="16"/>
          <w:szCs w:val="16"/>
          <w:lang w:val="tr-TR"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564625</wp:posOffset>
            </wp:positionH>
            <wp:positionV relativeFrom="paragraph">
              <wp:posOffset>75427</wp:posOffset>
            </wp:positionV>
            <wp:extent cx="230820" cy="230819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4" t="5966" r="95664" b="91790"/>
                    <a:stretch/>
                  </pic:blipFill>
                  <pic:spPr>
                    <a:xfrm>
                      <a:off x="0" y="0"/>
                      <a:ext cx="230820" cy="23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879" w:rsidRDefault="00070E3D" w:rsidP="00C524CA">
      <w:pPr>
        <w:pStyle w:val="TezMetni10aralkl"/>
        <w:rPr>
          <w:sz w:val="16"/>
          <w:szCs w:val="16"/>
        </w:rPr>
      </w:pPr>
      <w:r w:rsidRPr="00070E3D">
        <w:rPr>
          <w:b/>
          <w:bCs/>
          <w:sz w:val="16"/>
          <w:szCs w:val="16"/>
          <w:lang w:val="tr-TR" w:eastAsia="tr-TR"/>
        </w:rPr>
        <w:pict>
          <v:line id="Düz Bağlayıcı 5" o:spid="_x0000_s1041" style="position:absolute;left:0;text-align:left;z-index:251674624;visibility:visible;mso-height-relative:margin" from="53.85pt,4.25pt" to="370.8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" strokecolor="red" strokeweight=".5pt">
            <v:stroke dashstyle="longDash" joinstyle="miter"/>
          </v:line>
        </w:pict>
      </w: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D36379" w:rsidRPr="007D1879" w:rsidRDefault="00D36379" w:rsidP="00C524CA">
      <w:pPr>
        <w:pStyle w:val="TezMetni10aralkl"/>
        <w:rPr>
          <w:sz w:val="16"/>
          <w:szCs w:val="16"/>
        </w:rPr>
      </w:pPr>
      <w:bookmarkStart w:id="0" w:name="_GoBack"/>
      <w:bookmarkEnd w:id="0"/>
    </w:p>
    <w:sectPr w:rsidR="00D36379" w:rsidRPr="007D1879" w:rsidSect="00180BAC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D08" w:rsidRDefault="00737D08">
      <w:pPr>
        <w:spacing w:after="0" w:line="240" w:lineRule="auto"/>
      </w:pPr>
      <w:r>
        <w:separator/>
      </w:r>
    </w:p>
  </w:endnote>
  <w:endnote w:type="continuationSeparator" w:id="0">
    <w:p w:rsidR="00737D08" w:rsidRDefault="0073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F5B" w:rsidRDefault="00737D08">
    <w:pPr>
      <w:pStyle w:val="Altbilgi"/>
      <w:jc w:val="center"/>
    </w:pPr>
  </w:p>
  <w:p w:rsidR="00486F5B" w:rsidRDefault="00737D0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D08" w:rsidRDefault="00737D08">
      <w:pPr>
        <w:spacing w:after="0" w:line="240" w:lineRule="auto"/>
      </w:pPr>
      <w:r>
        <w:separator/>
      </w:r>
    </w:p>
  </w:footnote>
  <w:footnote w:type="continuationSeparator" w:id="0">
    <w:p w:rsidR="00737D08" w:rsidRDefault="00737D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attachedTemplate r:id="rId1"/>
  <w:documentProtection w:edit="readOnly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41E8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2676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33BE"/>
    <w:rsid w:val="000666DD"/>
    <w:rsid w:val="00067845"/>
    <w:rsid w:val="0007080A"/>
    <w:rsid w:val="00070E3D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A76DC"/>
    <w:rsid w:val="000B1616"/>
    <w:rsid w:val="000B2FA1"/>
    <w:rsid w:val="000B5BF8"/>
    <w:rsid w:val="000C15F5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3018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BAC"/>
    <w:rsid w:val="00180BE4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41E8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6E2F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3853"/>
    <w:rsid w:val="0027404F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70DF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4FC9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0BF0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364"/>
    <w:rsid w:val="0044065D"/>
    <w:rsid w:val="00440A17"/>
    <w:rsid w:val="00440E85"/>
    <w:rsid w:val="00441029"/>
    <w:rsid w:val="0044189E"/>
    <w:rsid w:val="00441D60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140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3D1F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167"/>
    <w:rsid w:val="00502CFC"/>
    <w:rsid w:val="005047E5"/>
    <w:rsid w:val="00504A0A"/>
    <w:rsid w:val="005069F9"/>
    <w:rsid w:val="00506DF8"/>
    <w:rsid w:val="00507B88"/>
    <w:rsid w:val="005104E8"/>
    <w:rsid w:val="00511B6A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D1A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14B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3FF5"/>
    <w:rsid w:val="007277AB"/>
    <w:rsid w:val="00732331"/>
    <w:rsid w:val="007323F4"/>
    <w:rsid w:val="00733CAD"/>
    <w:rsid w:val="0073456E"/>
    <w:rsid w:val="00737D08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1879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2E2E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0013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049"/>
    <w:rsid w:val="009C5633"/>
    <w:rsid w:val="009D4647"/>
    <w:rsid w:val="009D7711"/>
    <w:rsid w:val="009E118B"/>
    <w:rsid w:val="009E7953"/>
    <w:rsid w:val="009F1C11"/>
    <w:rsid w:val="009F3475"/>
    <w:rsid w:val="009F4B60"/>
    <w:rsid w:val="009F60BC"/>
    <w:rsid w:val="009F7F23"/>
    <w:rsid w:val="00A01875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174E"/>
    <w:rsid w:val="00A31D02"/>
    <w:rsid w:val="00A3472B"/>
    <w:rsid w:val="00A34BC4"/>
    <w:rsid w:val="00A34FD1"/>
    <w:rsid w:val="00A40A95"/>
    <w:rsid w:val="00A4384C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55AB"/>
    <w:rsid w:val="00A67133"/>
    <w:rsid w:val="00A73391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0544"/>
    <w:rsid w:val="00B01C1F"/>
    <w:rsid w:val="00B049E9"/>
    <w:rsid w:val="00B10065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AC6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A4AB6"/>
    <w:rsid w:val="00BA61CE"/>
    <w:rsid w:val="00BB42B3"/>
    <w:rsid w:val="00BB5E86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24CA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278D8"/>
    <w:rsid w:val="00D27F73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2F05"/>
    <w:rsid w:val="00EA4368"/>
    <w:rsid w:val="00EA43B3"/>
    <w:rsid w:val="00EA4429"/>
    <w:rsid w:val="00EA7E93"/>
    <w:rsid w:val="00EB05F6"/>
    <w:rsid w:val="00EB2552"/>
    <w:rsid w:val="00EC078D"/>
    <w:rsid w:val="00EC7E21"/>
    <w:rsid w:val="00ED0C3E"/>
    <w:rsid w:val="00ED0D5E"/>
    <w:rsid w:val="00ED138A"/>
    <w:rsid w:val="00ED2881"/>
    <w:rsid w:val="00ED3883"/>
    <w:rsid w:val="00ED3ACA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5D1D"/>
    <w:rsid w:val="00F3656C"/>
    <w:rsid w:val="00F36C96"/>
    <w:rsid w:val="00F3758A"/>
    <w:rsid w:val="00F46739"/>
    <w:rsid w:val="00F46D30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4CA"/>
    <w:pPr>
      <w:spacing w:after="240"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C524CA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C524CA"/>
    <w:rPr>
      <w:rFonts w:ascii="Times New Roman" w:eastAsia="Calibri" w:hAnsi="Times New Roman" w:cs="Times New Roman"/>
      <w:sz w:val="24"/>
      <w:szCs w:val="20"/>
    </w:rPr>
  </w:style>
  <w:style w:type="paragraph" w:customStyle="1" w:styleId="TezMetni10aralkl">
    <w:name w:val="Tez Metni_1.0 aralıklı"/>
    <w:basedOn w:val="Normal"/>
    <w:rsid w:val="00C524CA"/>
    <w:pPr>
      <w:spacing w:after="0" w:line="240" w:lineRule="auto"/>
    </w:pPr>
    <w:rPr>
      <w:rFonts w:eastAsia="Times New Roman"/>
      <w:noProof/>
      <w:szCs w:val="24"/>
      <w:lang w:val="en-US"/>
    </w:rPr>
  </w:style>
  <w:style w:type="character" w:styleId="YerTutucuMetni">
    <w:name w:val="Placeholder Text"/>
    <w:basedOn w:val="VarsaylanParagrafYazTipi"/>
    <w:uiPriority w:val="99"/>
    <w:semiHidden/>
    <w:rsid w:val="00C524CA"/>
    <w:rPr>
      <w:color w:val="808080"/>
    </w:rPr>
  </w:style>
  <w:style w:type="character" w:customStyle="1" w:styleId="Stil4">
    <w:name w:val="Stil4"/>
    <w:basedOn w:val="VarsaylanParagrafYazTipi"/>
    <w:uiPriority w:val="1"/>
    <w:rsid w:val="00C524CA"/>
    <w:rPr>
      <w:caps/>
      <w:smallCaps w:val="0"/>
      <w:sz w:val="24"/>
    </w:rPr>
  </w:style>
  <w:style w:type="character" w:customStyle="1" w:styleId="Stil11">
    <w:name w:val="Stil11"/>
    <w:basedOn w:val="VarsaylanParagrafYazTipi"/>
    <w:uiPriority w:val="1"/>
    <w:rsid w:val="00C524CA"/>
  </w:style>
  <w:style w:type="paragraph" w:styleId="BalonMetni">
    <w:name w:val="Balloon Text"/>
    <w:basedOn w:val="Normal"/>
    <w:link w:val="BalonMetniChar"/>
    <w:uiPriority w:val="99"/>
    <w:semiHidden/>
    <w:unhideWhenUsed/>
    <w:rsid w:val="0044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03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utPC\Desktop\71_cd_khk_cover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DD647B942214EB0B77E0A32F6F9102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88B9495-1F14-49B4-B02D-3C0C024AB665}"/>
      </w:docPartPr>
      <w:docPartBody>
        <w:p w:rsidR="008B1163" w:rsidRDefault="009C1553">
          <w:pPr>
            <w:pStyle w:val="7DD647B942214EB0B77E0A32F6F91028"/>
          </w:pPr>
          <w:r w:rsidRPr="00B9799F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C1553"/>
    <w:rsid w:val="008B1163"/>
    <w:rsid w:val="009C1553"/>
    <w:rsid w:val="00AB5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16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8B1163"/>
    <w:rPr>
      <w:color w:val="808080"/>
    </w:rPr>
  </w:style>
  <w:style w:type="paragraph" w:customStyle="1" w:styleId="7DD647B942214EB0B77E0A32F6F91028">
    <w:name w:val="7DD647B942214EB0B77E0A32F6F91028"/>
    <w:rsid w:val="008B116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71_cd_khk_cover_template</Template>
  <TotalTime>2</TotalTime>
  <Pages>1</Pages>
  <Words>7</Words>
  <Characters>44</Characters>
  <Application>Microsoft Office Word</Application>
  <DocSecurity>8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3</cp:revision>
  <dcterms:created xsi:type="dcterms:W3CDTF">2018-03-16T11:52:00Z</dcterms:created>
  <dcterms:modified xsi:type="dcterms:W3CDTF">2018-04-08T16:08:00Z</dcterms:modified>
</cp:coreProperties>
</file>